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2A09" w:rsidRDefault="00F02A09" w:rsidP="00F02A09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90596C" w:rsidRPr="002F67DE" w:rsidTr="00696D81">
        <w:trPr>
          <w:cantSplit/>
        </w:trPr>
        <w:tc>
          <w:tcPr>
            <w:tcW w:w="5000" w:type="pct"/>
            <w:gridSpan w:val="2"/>
            <w:shd w:val="clear" w:color="auto" w:fill="auto"/>
          </w:tcPr>
          <w:p w:rsidR="00650259" w:rsidRPr="002F67DE" w:rsidRDefault="002A34FE" w:rsidP="00694E7F">
            <w:pPr>
              <w:pStyle w:val="Heading1"/>
              <w:outlineLvl w:val="0"/>
              <w:rPr>
                <w:b/>
              </w:rPr>
            </w:pPr>
            <w:r>
              <w:t>Project Details</w:t>
            </w:r>
          </w:p>
        </w:tc>
      </w:tr>
      <w:tr w:rsidR="001B6D36" w:rsidRPr="002F67DE" w:rsidTr="00696D81">
        <w:trPr>
          <w:cantSplit/>
        </w:trPr>
        <w:tc>
          <w:tcPr>
            <w:tcW w:w="1334" w:type="pct"/>
          </w:tcPr>
          <w:p w:rsidR="001B6D36" w:rsidRPr="00FD6BA4" w:rsidRDefault="0076217B" w:rsidP="00B376F8">
            <w:pPr>
              <w:pStyle w:val="Promptleads"/>
            </w:pPr>
            <w:r>
              <w:t>Project Title</w:t>
            </w:r>
          </w:p>
        </w:tc>
        <w:sdt>
          <w:sdtPr>
            <w:rPr>
              <w:rFonts w:cs="Arial"/>
              <w:szCs w:val="18"/>
            </w:rPr>
            <w:alias w:val="Project"/>
            <w:tag w:val="Current Project"/>
            <w:id w:val="-1760517876"/>
            <w:placeholder>
              <w:docPart w:val="929FB5EF40244B8BB2A69C1FA841C930"/>
            </w:placeholder>
          </w:sdtPr>
          <w:sdtEndPr/>
          <w:sdtContent>
            <w:tc>
              <w:tcPr>
                <w:tcW w:w="3666" w:type="pct"/>
                <w:tcBorders>
                  <w:bottom w:val="single" w:sz="4" w:space="0" w:color="auto"/>
                </w:tcBorders>
              </w:tcPr>
              <w:p w:rsidR="001B6D36" w:rsidRPr="002029B4" w:rsidRDefault="00397014" w:rsidP="008676AF">
                <w:pPr>
                  <w:rPr>
                    <w:rFonts w:cs="Arial"/>
                    <w:szCs w:val="18"/>
                  </w:rPr>
                </w:pPr>
                <w:r w:rsidRPr="00397014">
                  <w:rPr>
                    <w:rFonts w:cs="Arial"/>
                    <w:szCs w:val="18"/>
                  </w:rPr>
                  <w:t xml:space="preserve">Professional Consulting Services </w:t>
                </w:r>
                <w:r>
                  <w:rPr>
                    <w:rFonts w:cs="Arial"/>
                    <w:szCs w:val="18"/>
                  </w:rPr>
                  <w:t>f</w:t>
                </w:r>
                <w:r w:rsidRPr="00397014">
                  <w:rPr>
                    <w:rFonts w:cs="Arial"/>
                    <w:szCs w:val="18"/>
                  </w:rPr>
                  <w:t>or 2023-2025 Regional Street Renewal Program – McGregor Street and Inkster Boulevard</w:t>
                </w:r>
              </w:p>
            </w:tc>
          </w:sdtContent>
        </w:sdt>
      </w:tr>
      <w:tr w:rsidR="00751F8F" w:rsidRPr="002F67DE" w:rsidTr="00696D81">
        <w:trPr>
          <w:cantSplit/>
        </w:trPr>
        <w:tc>
          <w:tcPr>
            <w:tcW w:w="1334" w:type="pct"/>
            <w:vAlign w:val="bottom"/>
          </w:tcPr>
          <w:p w:rsidR="00751F8F" w:rsidRPr="00FD6BA4" w:rsidRDefault="0076217B" w:rsidP="00B376F8">
            <w:pPr>
              <w:pStyle w:val="Promptleads"/>
            </w:pPr>
            <w:r>
              <w:t>RFP #</w:t>
            </w:r>
          </w:p>
        </w:tc>
        <w:bookmarkStart w:id="0" w:name="RFPNumber" w:displacedByCustomXml="next"/>
        <w:sdt>
          <w:sdtPr>
            <w:rPr>
              <w:rFonts w:cs="Arial"/>
              <w:szCs w:val="18"/>
            </w:rPr>
            <w:alias w:val="RFP#"/>
            <w:tag w:val="RFP#"/>
            <w:id w:val="93683163"/>
            <w:placeholder>
              <w:docPart w:val="01941D2C1BF44C2A90A36AE8CB83D4F6"/>
            </w:placeholder>
            <w:text w:multiLine="1"/>
          </w:sdtPr>
          <w:sdtEndPr/>
          <w:sdtContent>
            <w:tc>
              <w:tcPr>
                <w:tcW w:w="3666" w:type="pct"/>
                <w:tcBorders>
                  <w:bottom w:val="single" w:sz="4" w:space="0" w:color="123985" w:themeColor="accent1"/>
                </w:tcBorders>
                <w:vAlign w:val="bottom"/>
              </w:tcPr>
              <w:p w:rsidR="00751F8F" w:rsidRPr="002029B4" w:rsidRDefault="00397014" w:rsidP="0080480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Fonts w:cs="Arial"/>
                    <w:szCs w:val="18"/>
                  </w:rPr>
                  <w:t>547</w:t>
                </w:r>
                <w:r w:rsidR="00CF3471">
                  <w:rPr>
                    <w:rFonts w:cs="Arial"/>
                    <w:szCs w:val="18"/>
                  </w:rPr>
                  <w:t>-2023</w:t>
                </w:r>
              </w:p>
            </w:tc>
          </w:sdtContent>
        </w:sdt>
        <w:bookmarkEnd w:id="0" w:displacedByCustomXml="prev"/>
      </w:tr>
    </w:tbl>
    <w:p w:rsidR="00E916E0" w:rsidRDefault="00E916E0" w:rsidP="002A34FE">
      <w:pPr>
        <w:pStyle w:val="teenyspac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79"/>
      </w:tblGrid>
      <w:tr w:rsidR="00E916E0" w:rsidRPr="002F67DE" w:rsidTr="002F30B0">
        <w:trPr>
          <w:trHeight w:val="20"/>
        </w:trPr>
        <w:tc>
          <w:tcPr>
            <w:tcW w:w="10779" w:type="dxa"/>
            <w:vAlign w:val="center"/>
          </w:tcPr>
          <w:p w:rsidR="00E916E0" w:rsidRPr="00B64E55" w:rsidRDefault="00E916E0" w:rsidP="002F30B0">
            <w:pPr>
              <w:pStyle w:val="Title"/>
            </w:pPr>
            <w:bookmarkStart w:id="1" w:name="_Hlk521325785"/>
            <w:r>
              <w:rPr>
                <w:rStyle w:val="TitleChar"/>
                <w:caps/>
              </w:rPr>
              <w:t>Section C</w:t>
            </w:r>
            <w:r w:rsidRPr="00B64E55">
              <w:rPr>
                <w:rStyle w:val="TitleChar"/>
                <w:caps/>
              </w:rPr>
              <w:t>: Experience of Proponent and Subc</w:t>
            </w:r>
            <w:r w:rsidR="007C708A">
              <w:rPr>
                <w:rStyle w:val="TitleChar"/>
                <w:caps/>
              </w:rPr>
              <w:t>onsultant</w:t>
            </w:r>
            <w:r w:rsidRPr="00B64E55">
              <w:rPr>
                <w:rStyle w:val="TitleChar"/>
                <w:caps/>
              </w:rPr>
              <w:t>s</w:t>
            </w:r>
          </w:p>
        </w:tc>
      </w:tr>
      <w:bookmarkEnd w:id="1"/>
    </w:tbl>
    <w:p w:rsidR="00E916E0" w:rsidRDefault="00E916E0" w:rsidP="002A34FE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8F5850" w:rsidRPr="002F67DE" w:rsidTr="00696D81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:rsidR="008F5850" w:rsidRPr="00694E7F" w:rsidRDefault="008F5850" w:rsidP="008C1D3C">
            <w:pPr>
              <w:pStyle w:val="Heading1"/>
              <w:outlineLvl w:val="0"/>
            </w:pPr>
            <w:r>
              <w:t>Firm Profile</w:t>
            </w:r>
            <w:r w:rsidR="008F6CCD">
              <w:t xml:space="preserve"> – MAX</w:t>
            </w:r>
            <w:r w:rsidR="007F583F">
              <w:t>imum</w:t>
            </w:r>
            <w:r w:rsidR="008F6CCD">
              <w:t xml:space="preserve"> TWO PAGES</w:t>
            </w:r>
          </w:p>
        </w:tc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FD6BA4" w:rsidRDefault="00317341" w:rsidP="00B376F8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305131116"/>
            <w:placeholder>
              <w:docPart w:val="8AC6053B098347C1B9F4821F8F9179A6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FD6BA4" w:rsidRDefault="00317341" w:rsidP="00B376F8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36398213"/>
            <w:placeholder>
              <w:docPart w:val="05851DA2D0554AE1879F373112493A71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317341" w:rsidRPr="002029B4" w:rsidRDefault="00317341" w:rsidP="008C1D3C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FD6BA4" w:rsidRDefault="00317341" w:rsidP="00B376F8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-1965111734"/>
            <w:placeholder>
              <w:docPart w:val="C06E1940F3754352A180BE930A03FD13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F81651" w:rsidRPr="00F81651" w:rsidRDefault="00F81651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F81651">
                  <w:rPr>
                    <w:rStyle w:val="PlaceholderText"/>
                    <w:rFonts w:cs="Arial"/>
                    <w:szCs w:val="18"/>
                  </w:rPr>
                  <w:t>general firm profile information, including years in business, average volume of work,</w:t>
                </w:r>
              </w:p>
              <w:p w:rsidR="00F81651" w:rsidRPr="00F81651" w:rsidRDefault="00F81651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F81651">
                  <w:rPr>
                    <w:rStyle w:val="PlaceholderText"/>
                    <w:rFonts w:cs="Arial"/>
                    <w:szCs w:val="18"/>
                  </w:rPr>
                  <w:t>number of employees, typical services performed and available, including local office</w:t>
                </w:r>
              </w:p>
              <w:p w:rsidR="00317341" w:rsidRPr="002029B4" w:rsidRDefault="00F81651" w:rsidP="00F81651">
                <w:r w:rsidRPr="00F81651">
                  <w:rPr>
                    <w:rStyle w:val="PlaceholderText"/>
                    <w:rFonts w:cs="Arial"/>
                    <w:szCs w:val="18"/>
                  </w:rPr>
                  <w:t>information, and other pertinent information for the Proponent</w:t>
                </w:r>
              </w:p>
            </w:tc>
          </w:sdtContent>
        </w:sdt>
      </w:tr>
      <w:tr w:rsidR="00317341" w:rsidRPr="002029B4" w:rsidTr="00DA3521">
        <w:trPr>
          <w:cantSplit/>
        </w:trPr>
        <w:tc>
          <w:tcPr>
            <w:tcW w:w="1334" w:type="pct"/>
            <w:gridSpan w:val="2"/>
          </w:tcPr>
          <w:p w:rsidR="00317341" w:rsidRPr="002029B4" w:rsidRDefault="00B202D2" w:rsidP="00B376F8">
            <w:pPr>
              <w:pStyle w:val="Promptleads"/>
            </w:pPr>
            <w:r>
              <w:t>Firm Experience</w:t>
            </w:r>
          </w:p>
        </w:tc>
        <w:sdt>
          <w:sdtPr>
            <w:id w:val="-1181348707"/>
            <w:placeholder>
              <w:docPart w:val="8A86EABDFDCB495495F1DB9DAC6C1FF9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317341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ummary of the reference projects below: d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etails demonstrating the history and experience of the Proponent in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providing design, management of construction and contract administration services on a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MINIMUM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 xml:space="preserve"> of three local projects of similar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c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omplexity, scope and value</w:t>
                </w:r>
                <w:r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251398" w:rsidRPr="002F67DE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796024858"/>
            <w:placeholder>
              <w:docPart w:val="3B94BE87F64747A6A72DB24DE29F13DE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:rsidR="00251398" w:rsidRPr="002029B4" w:rsidRDefault="00397014" w:rsidP="00696D8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-2003103937"/>
                <w:placeholder>
                  <w:docPart w:val="9EAC93BA4A9D4CB7997F17846F563A0D"/>
                </w:placeholder>
                <w:showingPlcHdr/>
                <w:text w:multiLine="1"/>
              </w:sdtPr>
              <w:sdtEndPr/>
              <w:sdtContent>
                <w:r w:rsidR="003F6DB3">
                  <w:rPr>
                    <w:rStyle w:val="PlaceholderText"/>
                  </w:rPr>
                  <w:t>B</w:t>
                </w:r>
                <w:r w:rsidR="003F6DB3" w:rsidRPr="001F0797">
                  <w:rPr>
                    <w:rStyle w:val="PlaceholderText"/>
                  </w:rPr>
                  <w:t xml:space="preserve">rief </w:t>
                </w:r>
                <w:r w:rsidR="003F6DB3">
                  <w:rPr>
                    <w:rStyle w:val="PlaceholderText"/>
                  </w:rPr>
                  <w:t xml:space="preserve">project </w:t>
                </w:r>
                <w:r w:rsidR="003F6DB3" w:rsidRPr="001F0797">
                  <w:rPr>
                    <w:rStyle w:val="PlaceholderText"/>
                  </w:rPr>
                  <w:t>description; reference information such as Tender number</w:t>
                </w:r>
                <w:r w:rsidR="003F6DB3">
                  <w:rPr>
                    <w:rStyle w:val="PlaceholderText"/>
                  </w:rPr>
                  <w:t>; details as per</w:t>
                </w:r>
                <w:r w:rsidR="00E916E0">
                  <w:rPr>
                    <w:rStyle w:val="PlaceholderText"/>
                  </w:rPr>
                  <w:t xml:space="preserve"> the</w:t>
                </w:r>
                <w:r w:rsidR="003F6DB3">
                  <w:rPr>
                    <w:rStyle w:val="PlaceholderText"/>
                  </w:rPr>
                  <w:t xml:space="preserve"> </w:t>
                </w:r>
                <w:r w:rsidR="003F6DB3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</w:tr>
      <w:tr w:rsidR="00251398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51398" w:rsidRPr="009003CA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508262013"/>
            <w:placeholder>
              <w:docPart w:val="5C0CE74F93D54BD9B1D20FFB6F198456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66772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746614270"/>
            <w:placeholder>
              <w:docPart w:val="C2B3B9BCB4684DD0A76AD6C61828179D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832028509"/>
            <w:placeholder>
              <w:docPart w:val="B16853350EF04421B842017CF27EED16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="00251398"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="00251398" w:rsidRPr="001F0797">
                  <w:rPr>
                    <w:rStyle w:val="PlaceholderText"/>
                  </w:rPr>
                  <w:t>description; reference information such as Tender number</w:t>
                </w:r>
                <w:r w:rsidR="004D2143"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251398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1467730731"/>
            <w:placeholder>
              <w:docPart w:val="5173BE8D3A7246378D8560F80F093205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251398" w:rsidRPr="002029B4" w:rsidRDefault="00251398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727190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A34FE" w:rsidRPr="002F67DE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803731514"/>
            <w:placeholder>
              <w:docPart w:val="13AB970A99E14CF0AD26CABE9AE446D3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2A34FE" w:rsidRPr="009003CA" w:rsidRDefault="002A34FE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777451857"/>
            <w:placeholder>
              <w:docPart w:val="4053327015244180B6B5A001186A7F05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:rsidR="002A34FE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2A34FE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A34FE" w:rsidRPr="00DB301B" w:rsidRDefault="002A34FE" w:rsidP="00975444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406204304"/>
            <w:placeholder>
              <w:docPart w:val="14762583C8F642988D430C967F8C3F68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:rsidR="002A34FE" w:rsidRPr="002029B4" w:rsidRDefault="002A34FE" w:rsidP="0097544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2A34FE" w:rsidRPr="002029B4" w:rsidRDefault="002A34FE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156423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251398" w:rsidRPr="002F67DE" w:rsidTr="007B4309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945531757"/>
            <w:placeholder>
              <w:docPart w:val="78B4177EFCAF4758B6A263918B5889F8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251398" w:rsidRPr="009003CA" w:rsidRDefault="00251398" w:rsidP="00696D81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 w:rsidR="007B4309"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355811046"/>
            <w:placeholder>
              <w:docPart w:val="5DE70FFB1D444AAFA24FE2DF303E31FF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:rsidR="00251398" w:rsidRPr="002029B4" w:rsidRDefault="003F6DB3" w:rsidP="00696D81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</w:t>
                </w:r>
                <w:r w:rsidR="00E916E0">
                  <w:rPr>
                    <w:rStyle w:val="PlaceholderText"/>
                  </w:rPr>
                  <w:t xml:space="preserve">details as per the </w:t>
                </w:r>
                <w:r w:rsidR="00E916E0" w:rsidRPr="003F6DB3">
                  <w:rPr>
                    <w:rStyle w:val="PlaceholderText"/>
                    <w:i/>
                  </w:rPr>
                  <w:t>“</w:t>
                </w:r>
                <w:r w:rsidR="00E916E0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E916E0">
                  <w:rPr>
                    <w:rStyle w:val="PlaceholderText"/>
                    <w:i/>
                  </w:rPr>
                  <w:t>s”</w:t>
                </w:r>
                <w:r w:rsidR="00E916E0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E916E0" w:rsidRPr="00E916E0">
                  <w:rPr>
                    <w:rStyle w:val="PlaceholderText"/>
                  </w:rPr>
                  <w:t xml:space="preserve"> B of the RFP</w:t>
                </w:r>
                <w:r w:rsidR="00975444">
                  <w:rPr>
                    <w:rStyle w:val="PlaceholderText"/>
                    <w:i/>
                  </w:rPr>
                  <w:br/>
                </w:r>
                <w:r w:rsidR="004D2143">
                  <w:rPr>
                    <w:rStyle w:val="PlaceholderText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 w:rsid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THREE 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projects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A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projects may be provided to demonstrate further experience</w:t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</w:t>
                </w:r>
                <w:r w:rsid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specific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="00975444"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Delete extra rows</w:t>
                </w:r>
                <w:r w:rsid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 w:rsidR="00F81651"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 w:rsidR="00F81651"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="00975444"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</w:tr>
      <w:tr w:rsidR="00251398" w:rsidRPr="002F67DE" w:rsidTr="007B4309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251398" w:rsidRPr="00DB301B" w:rsidRDefault="00251398" w:rsidP="00B376F8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520886722"/>
            <w:placeholder>
              <w:docPart w:val="9A17BB34D4974588AC27A68AA9503335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4178E5" w:themeColor="accent1" w:themeTint="99"/>
                  <w:bottom w:val="single" w:sz="4" w:space="0" w:color="123985"/>
                </w:tcBorders>
              </w:tcPr>
              <w:p w:rsidR="00251398" w:rsidRPr="002029B4" w:rsidRDefault="007B4309" w:rsidP="00C116E5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251398" w:rsidRPr="002029B4" w:rsidRDefault="00251398" w:rsidP="00610400">
            <w:pPr>
              <w:jc w:val="right"/>
            </w:pPr>
            <w:r>
              <w:t xml:space="preserve">City of Winnipeg Project </w:t>
            </w:r>
            <w:sdt>
              <w:sdtPr>
                <w:id w:val="-401222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8F5850" w:rsidRPr="005F2892" w:rsidTr="00696D81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:rsidR="008F5850" w:rsidRPr="00FD6BA4" w:rsidRDefault="008F5850" w:rsidP="004B4E21">
            <w:pPr>
              <w:pStyle w:val="NoSpacing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:rsidR="008F5850" w:rsidRPr="005F2892" w:rsidRDefault="008F5850" w:rsidP="004B4E21">
            <w:pPr>
              <w:pStyle w:val="NoSpacing"/>
            </w:pPr>
          </w:p>
        </w:tc>
      </w:tr>
    </w:tbl>
    <w:p w:rsidR="00F02A09" w:rsidRDefault="00F02A09" w:rsidP="00F02A09">
      <w:pPr>
        <w:pStyle w:val="teenyspacer"/>
      </w:pPr>
    </w:p>
    <w:p w:rsidR="00317341" w:rsidRDefault="00317341" w:rsidP="00DF0EB0">
      <w:pPr>
        <w:pStyle w:val="teenyspacer"/>
      </w:pPr>
    </w:p>
    <w:p w:rsidR="006006D3" w:rsidRDefault="006006D3">
      <w:pPr>
        <w:spacing w:before="100" w:after="200"/>
        <w:rPr>
          <w:sz w:val="12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54"/>
        <w:gridCol w:w="5545"/>
        <w:gridCol w:w="2374"/>
      </w:tblGrid>
      <w:tr w:rsidR="00DC745C" w:rsidRPr="002F67DE" w:rsidTr="002F30B0">
        <w:trPr>
          <w:cantSplit/>
          <w:tblHeader/>
        </w:trPr>
        <w:tc>
          <w:tcPr>
            <w:tcW w:w="5000" w:type="pct"/>
            <w:gridSpan w:val="4"/>
            <w:shd w:val="clear" w:color="auto" w:fill="auto"/>
          </w:tcPr>
          <w:p w:rsidR="00DC745C" w:rsidRPr="00694E7F" w:rsidRDefault="00DC745C" w:rsidP="002F30B0">
            <w:pPr>
              <w:pStyle w:val="Heading1"/>
              <w:outlineLvl w:val="0"/>
            </w:pPr>
            <w:r>
              <w:lastRenderedPageBreak/>
              <w:t>Sub-Consultant Profile – MAXimum TWO PAGES per Firm</w:t>
            </w:r>
          </w:p>
        </w:tc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FD6BA4" w:rsidRDefault="00DC745C" w:rsidP="002F30B0">
            <w:pPr>
              <w:pStyle w:val="Promptleads"/>
            </w:pPr>
            <w:r w:rsidRPr="00FD6BA4">
              <w:t>Firm Name</w:t>
            </w:r>
          </w:p>
        </w:tc>
        <w:sdt>
          <w:sdtPr>
            <w:rPr>
              <w:rFonts w:cs="Arial"/>
              <w:szCs w:val="18"/>
            </w:rPr>
            <w:alias w:val="Firm Name"/>
            <w:tag w:val="Firm Name"/>
            <w:id w:val="-562478053"/>
            <w:placeholder>
              <w:docPart w:val="B3D2A58EFA974213959F1801D489D040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bottom w:val="dotted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  <w:rFonts w:cs="Arial"/>
                    <w:szCs w:val="18"/>
                  </w:rPr>
                  <w:t>Consulting Firm Name</w:t>
                </w:r>
              </w:p>
            </w:tc>
          </w:sdtContent>
        </w:sdt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FD6BA4" w:rsidRDefault="00DC745C" w:rsidP="002F30B0">
            <w:pPr>
              <w:pStyle w:val="Promptleads"/>
            </w:pPr>
            <w:r w:rsidRPr="00FD6BA4">
              <w:t>Address</w:t>
            </w:r>
          </w:p>
        </w:tc>
        <w:sdt>
          <w:sdtPr>
            <w:rPr>
              <w:rFonts w:cs="Arial"/>
              <w:szCs w:val="18"/>
            </w:rPr>
            <w:alias w:val="Address"/>
            <w:tag w:val="Address"/>
            <w:id w:val="148330795"/>
            <w:placeholder>
              <w:docPart w:val="A2A4BFCB27C740E7BE7C4A9714270881"/>
            </w:placeholder>
            <w:showingPlcHdr/>
            <w:text w:multiLine="1"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Business Address</w:t>
                </w:r>
              </w:p>
            </w:tc>
          </w:sdtContent>
        </w:sdt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FD6BA4" w:rsidRDefault="00DC745C" w:rsidP="002F30B0">
            <w:pPr>
              <w:pStyle w:val="Promptleads"/>
            </w:pPr>
            <w:r w:rsidRPr="00FD6BA4">
              <w:t>Firm Profile</w:t>
            </w:r>
          </w:p>
        </w:tc>
        <w:sdt>
          <w:sdtPr>
            <w:id w:val="536554681"/>
            <w:placeholder>
              <w:docPart w:val="E1AFADB590E649F78BEF4DF1987A1E4E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DC745C" w:rsidRPr="002A34FE" w:rsidRDefault="00DC745C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B202D2">
                  <w:rPr>
                    <w:rStyle w:val="PlaceholderText"/>
                    <w:rFonts w:cs="Arial"/>
                    <w:szCs w:val="18"/>
                  </w:rPr>
                  <w:t>g</w:t>
                </w:r>
                <w:r w:rsidRPr="002A34FE">
                  <w:rPr>
                    <w:rStyle w:val="PlaceholderText"/>
                    <w:rFonts w:cs="Arial"/>
                    <w:szCs w:val="18"/>
                  </w:rPr>
                  <w:t>eneral firm profile information, including years in business, average volume of work,</w:t>
                </w:r>
              </w:p>
              <w:p w:rsidR="00DC745C" w:rsidRPr="002A34FE" w:rsidRDefault="00DC745C" w:rsidP="00F81651">
                <w:pPr>
                  <w:rPr>
                    <w:rStyle w:val="PlaceholderText"/>
                    <w:rFonts w:cs="Arial"/>
                    <w:szCs w:val="18"/>
                  </w:rPr>
                </w:pPr>
                <w:r w:rsidRPr="002A34FE">
                  <w:rPr>
                    <w:rStyle w:val="PlaceholderText"/>
                    <w:rFonts w:cs="Arial"/>
                    <w:szCs w:val="18"/>
                  </w:rPr>
                  <w:t>number of employees, typical services performed and available, including local office</w:t>
                </w:r>
              </w:p>
              <w:p w:rsidR="00DC745C" w:rsidRPr="002029B4" w:rsidRDefault="00DC745C" w:rsidP="00F81651">
                <w:r w:rsidRPr="002A34FE">
                  <w:rPr>
                    <w:rStyle w:val="PlaceholderText"/>
                    <w:rFonts w:cs="Arial"/>
                    <w:szCs w:val="18"/>
                  </w:rPr>
                  <w:t>information, and other pertinent information for the Proponent and all Subconsultants</w:t>
                </w:r>
              </w:p>
            </w:tc>
          </w:sdtContent>
        </w:sdt>
      </w:tr>
      <w:tr w:rsidR="00DC745C" w:rsidRPr="002029B4" w:rsidTr="00DA3521">
        <w:trPr>
          <w:cantSplit/>
        </w:trPr>
        <w:tc>
          <w:tcPr>
            <w:tcW w:w="1334" w:type="pct"/>
            <w:gridSpan w:val="2"/>
          </w:tcPr>
          <w:p w:rsidR="00DC745C" w:rsidRPr="002029B4" w:rsidRDefault="00DC745C" w:rsidP="002F30B0">
            <w:pPr>
              <w:pStyle w:val="Promptleads"/>
            </w:pPr>
            <w:r>
              <w:t>Firm Experience</w:t>
            </w:r>
          </w:p>
        </w:tc>
        <w:sdt>
          <w:sdtPr>
            <w:id w:val="220799199"/>
            <w:placeholder>
              <w:docPart w:val="DCF0B341F3A14E72B5FB01BBAA1BF880"/>
            </w:placeholder>
            <w:showingPlcHdr/>
          </w:sdtPr>
          <w:sdtEndPr/>
          <w:sdtContent>
            <w:tc>
              <w:tcPr>
                <w:tcW w:w="366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F81651" w:rsidP="00F81651">
                <w:r>
                  <w:rPr>
                    <w:rStyle w:val="PlaceholderText"/>
                    <w:rFonts w:cs="Arial"/>
                    <w:szCs w:val="18"/>
                  </w:rPr>
                  <w:t>S</w:t>
                </w:r>
                <w:r>
                  <w:rPr>
                    <w:rStyle w:val="PlaceholderText"/>
                  </w:rPr>
                  <w:t>ummary of the reference projects below: d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etails demonstrating the history and experience of the Proponent in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providing design, management of construction and contract administration services on a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MINIMUM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 xml:space="preserve"> of three local projects of similar</w:t>
                </w:r>
                <w:r>
                  <w:rPr>
                    <w:rStyle w:val="PlaceholderText"/>
                    <w:rFonts w:cs="Arial"/>
                    <w:szCs w:val="18"/>
                  </w:rPr>
                  <w:t xml:space="preserve"> c</w:t>
                </w:r>
                <w:r w:rsidRPr="004D2143">
                  <w:rPr>
                    <w:rStyle w:val="PlaceholderText"/>
                    <w:rFonts w:cs="Arial"/>
                    <w:szCs w:val="18"/>
                  </w:rPr>
                  <w:t>omplexity, scope and value</w:t>
                </w:r>
                <w:r w:rsidR="00DC745C" w:rsidRPr="002029B4">
                  <w:rPr>
                    <w:rStyle w:val="PlaceholderText"/>
                    <w:rFonts w:cs="Arial"/>
                    <w:szCs w:val="18"/>
                  </w:rPr>
                  <w:t>.</w:t>
                </w:r>
              </w:p>
            </w:tc>
          </w:sdtContent>
        </w:sdt>
      </w:tr>
      <w:tr w:rsidR="00DC745C" w:rsidRPr="002F67DE" w:rsidTr="002F30B0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1202583923"/>
            <w:placeholder>
              <w:docPart w:val="7DFD1601D1204F9487D5FCC1F45635E4"/>
            </w:placeholder>
            <w:showingPlcHdr/>
            <w:text w:multiLine="1"/>
          </w:sdtPr>
          <w:sdtEndPr/>
          <w:sdtContent>
            <w:tc>
              <w:tcPr>
                <w:tcW w:w="985" w:type="pct"/>
                <w:tcBorders>
                  <w:top w:val="single" w:sz="4" w:space="0" w:color="123985" w:themeColor="accent1"/>
                </w:tcBorders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1</w:t>
                </w:r>
              </w:p>
            </w:tc>
          </w:sdtContent>
        </w:sdt>
        <w:tc>
          <w:tcPr>
            <w:tcW w:w="4015" w:type="pct"/>
            <w:gridSpan w:val="3"/>
            <w:tcBorders>
              <w:top w:val="single" w:sz="4" w:space="0" w:color="123985" w:themeColor="accent1"/>
              <w:bottom w:val="dotted" w:sz="4" w:space="0" w:color="4178E5" w:themeColor="accent1" w:themeTint="99"/>
            </w:tcBorders>
          </w:tcPr>
          <w:p w:rsidR="00DC745C" w:rsidRPr="002029B4" w:rsidRDefault="00397014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id w:val="567087545"/>
                <w:placeholder>
                  <w:docPart w:val="33A0B25498EA4D66B686E822D25366F8"/>
                </w:placeholder>
                <w:showingPlcHdr/>
                <w:text w:multiLine="1"/>
              </w:sdtPr>
              <w:sdtEndPr/>
              <w:sdtContent>
                <w:r w:rsidR="00DC745C">
                  <w:rPr>
                    <w:rStyle w:val="PlaceholderText"/>
                  </w:rPr>
                  <w:t>B</w:t>
                </w:r>
                <w:r w:rsidR="00DC745C" w:rsidRPr="001F0797">
                  <w:rPr>
                    <w:rStyle w:val="PlaceholderText"/>
                  </w:rPr>
                  <w:t xml:space="preserve">rief </w:t>
                </w:r>
                <w:r w:rsidR="00DC745C">
                  <w:rPr>
                    <w:rStyle w:val="PlaceholderText"/>
                  </w:rPr>
                  <w:t xml:space="preserve">project </w:t>
                </w:r>
                <w:r w:rsidR="00DC745C" w:rsidRPr="001F0797">
                  <w:rPr>
                    <w:rStyle w:val="PlaceholderText"/>
                  </w:rPr>
                  <w:t>description; reference information such as Tender number</w:t>
                </w:r>
                <w:r w:rsidR="00DC745C">
                  <w:rPr>
                    <w:rStyle w:val="PlaceholderText"/>
                  </w:rPr>
                  <w:t xml:space="preserve">; details as per the </w:t>
                </w:r>
                <w:r w:rsidR="00DC745C" w:rsidRPr="003F6DB3">
                  <w:rPr>
                    <w:rStyle w:val="PlaceholderText"/>
                    <w:i/>
                  </w:rPr>
                  <w:t>“</w:t>
                </w:r>
                <w:r w:rsidR="00DC745C"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 w:rsidR="00DC745C">
                  <w:rPr>
                    <w:rStyle w:val="PlaceholderText"/>
                    <w:i/>
                  </w:rPr>
                  <w:t>s”</w:t>
                </w:r>
                <w:r w:rsidR="00DC745C"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="00DC745C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9003CA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58865687"/>
            <w:placeholder>
              <w:docPart w:val="C05C09438AF74FC2B1287895316B7040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2468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2039466895"/>
            <w:placeholder>
              <w:docPart w:val="A8D6E9EADD2B45AD9DC9988E3D725E8F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2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1639877560"/>
            <w:placeholder>
              <w:docPart w:val="8CDE623A00424EFDA9C57122360F428B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1474108383"/>
            <w:placeholder>
              <w:docPart w:val="BDC96116975D4698978886163E78E5BD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70601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-451019590"/>
            <w:placeholder>
              <w:docPart w:val="E599C075006D4C8A920CA10E33D86CE8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>Reference Project 3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-649989052"/>
            <w:placeholder>
              <w:docPart w:val="441374A2C284478BB312E8BD53CEBAB6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</w:tcPr>
              <w:p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876044632"/>
            <w:placeholder>
              <w:docPart w:val="B598538D212044D891AC8D8A24BB350C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-1215894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2F67DE" w:rsidTr="002F30B0">
        <w:tblPrEx>
          <w:tblCellMar>
            <w:left w:w="28" w:type="dxa"/>
          </w:tblCellMar>
        </w:tblPrEx>
        <w:trPr>
          <w:cantSplit/>
        </w:trPr>
        <w:sdt>
          <w:sdtPr>
            <w:rPr>
              <w:rFonts w:cs="Arial"/>
              <w:b/>
              <w:szCs w:val="18"/>
            </w:rPr>
            <w:alias w:val="Ref Project"/>
            <w:id w:val="452292408"/>
            <w:placeholder>
              <w:docPart w:val="5A6A707CEFB446979C0E67CFCB3029B5"/>
            </w:placeholder>
            <w:showingPlcHdr/>
            <w:text w:multiLine="1"/>
          </w:sdtPr>
          <w:sdtEndPr/>
          <w:sdtContent>
            <w:tc>
              <w:tcPr>
                <w:tcW w:w="985" w:type="pct"/>
              </w:tcPr>
              <w:p w:rsidR="00DC745C" w:rsidRPr="009003CA" w:rsidRDefault="00DC745C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 w:val="20"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tc>
          </w:sdtContent>
        </w:sdt>
        <w:sdt>
          <w:sdtPr>
            <w:rPr>
              <w:rFonts w:cs="Arial"/>
              <w:szCs w:val="18"/>
            </w:rPr>
            <w:id w:val="55061228"/>
            <w:placeholder>
              <w:docPart w:val="0B29A2510490443D9E08A987273C145B"/>
            </w:placeholder>
            <w:showingPlcHdr/>
            <w:text w:multiLine="1"/>
          </w:sdtPr>
          <w:sdtEndPr/>
          <w:sdtContent>
            <w:tc>
              <w:tcPr>
                <w:tcW w:w="4015" w:type="pct"/>
                <w:gridSpan w:val="3"/>
                <w:tcBorders>
                  <w:top w:val="single" w:sz="4" w:space="0" w:color="123985" w:themeColor="accent1"/>
                  <w:bottom w:val="dotted" w:sz="4" w:space="0" w:color="4178E5" w:themeColor="accent1" w:themeTint="99"/>
                </w:tcBorders>
              </w:tcPr>
              <w:p w:rsidR="00DC745C" w:rsidRPr="002029B4" w:rsidRDefault="00DC745C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>description; reference information such as Tender number</w:t>
                </w:r>
                <w:r>
                  <w:rPr>
                    <w:rStyle w:val="PlaceholderText"/>
                  </w:rPr>
                  <w:t xml:space="preserve">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Proponent and Sub-C</w:t>
                </w:r>
                <w:r w:rsidR="007C708A">
                  <w:rPr>
                    <w:rStyle w:val="PlaceholderText"/>
                    <w:i/>
                  </w:rPr>
                  <w:t>onsultant</w:t>
                </w:r>
                <w:r>
                  <w:rPr>
                    <w:rStyle w:val="PlaceholderText"/>
                    <w:i/>
                  </w:rPr>
                  <w:t>s”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 w:rsidR="002C4A6F"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THREE 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projects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projects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>Delete extra rows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 w:rsidR="00F81651"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 w:rsidR="00F81651"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</w:tr>
      <w:tr w:rsidR="00DC745C" w:rsidRPr="002F67DE" w:rsidTr="00DA3521">
        <w:tblPrEx>
          <w:tblCellMar>
            <w:left w:w="28" w:type="dxa"/>
          </w:tblCellMar>
        </w:tblPrEx>
        <w:trPr>
          <w:cantSplit/>
        </w:trPr>
        <w:tc>
          <w:tcPr>
            <w:tcW w:w="985" w:type="pct"/>
          </w:tcPr>
          <w:p w:rsidR="00DC745C" w:rsidRPr="00DB301B" w:rsidRDefault="00DC745C" w:rsidP="002F30B0">
            <w:pPr>
              <w:pStyle w:val="Promptleads"/>
            </w:pPr>
            <w:r>
              <w:t>Firm’s</w:t>
            </w:r>
            <w:r w:rsidRPr="009003CA">
              <w:t xml:space="preserve"> Role</w:t>
            </w:r>
          </w:p>
        </w:tc>
        <w:sdt>
          <w:sdtPr>
            <w:rPr>
              <w:rFonts w:cs="Arial"/>
              <w:szCs w:val="18"/>
            </w:rPr>
            <w:id w:val="-529029067"/>
            <w:placeholder>
              <w:docPart w:val="DE748F4EE998485387C2AA7FE940861B"/>
            </w:placeholder>
            <w:showingPlcHdr/>
            <w:text w:multiLine="1"/>
          </w:sdtPr>
          <w:sdtEndPr/>
          <w:sdtContent>
            <w:tc>
              <w:tcPr>
                <w:tcW w:w="2916" w:type="pct"/>
                <w:gridSpan w:val="2"/>
                <w:tcBorders>
                  <w:top w:val="dotted" w:sz="4" w:space="0" w:color="123985" w:themeColor="accent1"/>
                  <w:bottom w:val="single" w:sz="4" w:space="0" w:color="123985"/>
                </w:tcBorders>
              </w:tcPr>
              <w:p w:rsidR="00DC745C" w:rsidRPr="002029B4" w:rsidRDefault="00DC745C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what services were carried out for the project</w:t>
                </w:r>
              </w:p>
            </w:tc>
          </w:sdtContent>
        </w:sdt>
        <w:tc>
          <w:tcPr>
            <w:tcW w:w="1099" w:type="pct"/>
            <w:tcBorders>
              <w:top w:val="dotted" w:sz="4" w:space="0" w:color="4178E5" w:themeColor="accent1" w:themeTint="99"/>
              <w:bottom w:val="single" w:sz="4" w:space="0" w:color="123985" w:themeColor="accent1"/>
            </w:tcBorders>
            <w:vAlign w:val="bottom"/>
          </w:tcPr>
          <w:p w:rsidR="00DC745C" w:rsidRPr="002029B4" w:rsidRDefault="00DC745C" w:rsidP="002F30B0">
            <w:pPr>
              <w:jc w:val="right"/>
            </w:pPr>
            <w:r>
              <w:t xml:space="preserve">City of Winnipeg Project </w:t>
            </w:r>
            <w:sdt>
              <w:sdtPr>
                <w:id w:val="1369559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DC745C" w:rsidRPr="005F2892" w:rsidTr="002F30B0">
        <w:trPr>
          <w:cantSplit/>
        </w:trPr>
        <w:tc>
          <w:tcPr>
            <w:tcW w:w="1334" w:type="pct"/>
            <w:gridSpan w:val="2"/>
            <w:tcBorders>
              <w:bottom w:val="single" w:sz="4" w:space="0" w:color="123985"/>
            </w:tcBorders>
            <w:vAlign w:val="bottom"/>
          </w:tcPr>
          <w:p w:rsidR="00DC745C" w:rsidRPr="00FD6BA4" w:rsidRDefault="00DC745C" w:rsidP="005C7222">
            <w:pPr>
              <w:pStyle w:val="teenyspacer"/>
            </w:pPr>
          </w:p>
        </w:tc>
        <w:tc>
          <w:tcPr>
            <w:tcW w:w="3666" w:type="pct"/>
            <w:gridSpan w:val="2"/>
            <w:tcBorders>
              <w:top w:val="single" w:sz="4" w:space="0" w:color="123985" w:themeColor="accent1"/>
              <w:bottom w:val="single" w:sz="4" w:space="0" w:color="123985" w:themeColor="accent1"/>
            </w:tcBorders>
            <w:vAlign w:val="bottom"/>
          </w:tcPr>
          <w:p w:rsidR="00DC745C" w:rsidRPr="005F2892" w:rsidRDefault="00DC745C" w:rsidP="005C7222">
            <w:pPr>
              <w:pStyle w:val="teenyspacer"/>
            </w:pPr>
          </w:p>
        </w:tc>
      </w:tr>
    </w:tbl>
    <w:p w:rsidR="00317341" w:rsidRDefault="00317341" w:rsidP="00D10D38">
      <w:pPr>
        <w:pStyle w:val="teenyspacer"/>
      </w:pPr>
    </w:p>
    <w:p w:rsidR="00317341" w:rsidRDefault="00317341" w:rsidP="00F91921"/>
    <w:p w:rsidR="001B6D36" w:rsidRDefault="001B6D36" w:rsidP="00F91921">
      <w:pPr>
        <w:sectPr w:rsidR="001B6D36" w:rsidSect="00FD7939">
          <w:footerReference w:type="default" r:id="rId11"/>
          <w:headerReference w:type="first" r:id="rId12"/>
          <w:footerReference w:type="first" r:id="rId13"/>
          <w:pgSz w:w="12240" w:h="15840" w:code="1"/>
          <w:pgMar w:top="851" w:right="720" w:bottom="720" w:left="720" w:header="567" w:footer="232" w:gutter="0"/>
          <w:cols w:space="720"/>
          <w:titlePg/>
          <w:docGrid w:linePitch="381"/>
        </w:sectPr>
      </w:pPr>
    </w:p>
    <w:p w:rsidR="0007618A" w:rsidRDefault="0007618A" w:rsidP="00DF0EB0">
      <w:pPr>
        <w:pStyle w:val="teenyspacer"/>
      </w:pPr>
    </w:p>
    <w:p w:rsidR="00240095" w:rsidRPr="00B64E55" w:rsidRDefault="00240095" w:rsidP="00240095">
      <w:pPr>
        <w:pStyle w:val="Title"/>
      </w:pPr>
      <w:r>
        <w:rPr>
          <w:rStyle w:val="TitleChar"/>
          <w:caps/>
        </w:rPr>
        <w:t>Section D</w:t>
      </w:r>
      <w:r w:rsidRPr="00B64E55">
        <w:rPr>
          <w:rStyle w:val="TitleChar"/>
          <w:caps/>
        </w:rPr>
        <w:t xml:space="preserve">: Experience of </w:t>
      </w:r>
      <w:r>
        <w:rPr>
          <w:rStyle w:val="TitleChar"/>
          <w:caps/>
        </w:rPr>
        <w:t>Key Personnel Assigned to the Project</w:t>
      </w:r>
    </w:p>
    <w:p w:rsidR="00240095" w:rsidRDefault="00240095" w:rsidP="00DF0EB0">
      <w:pPr>
        <w:pStyle w:val="teenyspacer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476C09" w:rsidRPr="00776B11" w:rsidTr="00EE200F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6E1C23" w:rsidRPr="00776B11" w:rsidRDefault="006E1C23" w:rsidP="00786411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6E1C23" w:rsidRPr="00095F3C" w:rsidRDefault="00397014" w:rsidP="00786411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628172230"/>
                <w:placeholder>
                  <w:docPart w:val="D7153B8D13C943CD98C29D6F7B73BB6B"/>
                </w:placeholder>
                <w:showingPlcHdr/>
                <w:text w:multiLine="1"/>
              </w:sdtPr>
              <w:sdtEndPr/>
              <w:sdtContent>
                <w:r w:rsidR="00776B11" w:rsidRPr="00095F3C">
                  <w:rPr>
                    <w:rStyle w:val="PlaceholderText"/>
                    <w:b/>
                    <w:i/>
                    <w:sz w:val="22"/>
                  </w:rPr>
                  <w:t>Person 1</w:t>
                </w:r>
              </w:sdtContent>
            </w:sdt>
            <w:r w:rsidR="006E1C23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6E1C23" w:rsidRPr="00776B11" w:rsidRDefault="006E1C23" w:rsidP="00786411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6E1C23" w:rsidRPr="00776B11" w:rsidRDefault="00397014" w:rsidP="00786411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1150445634"/>
                <w:placeholder>
                  <w:docPart w:val="06C32F37FC064CBD9A0EAEBABC67E019"/>
                </w:placeholder>
                <w:showingPlcHdr/>
                <w:text w:multiLine="1"/>
              </w:sdtPr>
              <w:sdtEndPr/>
              <w:sdtContent>
                <w:r w:rsidR="00776B11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ED4034" w:rsidRPr="0007618A" w:rsidTr="00476C09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7F50FC" w:rsidRPr="009003CA" w:rsidRDefault="007F50FC" w:rsidP="00786411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7F50FC" w:rsidRPr="0007618A" w:rsidRDefault="00397014" w:rsidP="00786411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92758210"/>
                <w:placeholder>
                  <w:docPart w:val="52552F77EC68451F8344D7B244BFB143"/>
                </w:placeholder>
                <w:showingPlcHdr/>
                <w:text w:multiLine="1"/>
              </w:sdtPr>
              <w:sdtEndPr/>
              <w:sdtContent>
                <w:r w:rsidR="006E1C23">
                  <w:rPr>
                    <w:rStyle w:val="PlaceholderText"/>
                  </w:rPr>
                  <w:t>job title</w:t>
                </w:r>
                <w:r w:rsidR="0080480C">
                  <w:rPr>
                    <w:rStyle w:val="PlaceholderText"/>
                  </w:rPr>
                  <w:t xml:space="preserve">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1215464687"/>
              <w:placeholder>
                <w:docPart w:val="78210338A52C47BF888A8509AA55AFD7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905457535"/>
              <w:placeholder>
                <w:docPart w:val="D9DB05AC338A4B4883BFDFEC77D89200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FB02A9" w:rsidRPr="00FE6480" w:rsidTr="00EE200F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FB02A9" w:rsidRPr="00FE6480" w:rsidRDefault="00FB02A9" w:rsidP="00786411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FB02A9" w:rsidRPr="00FE6480" w:rsidRDefault="00FB02A9" w:rsidP="00786411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FB02A9" w:rsidRPr="00FE6480" w:rsidRDefault="00FB02A9" w:rsidP="00786411">
            <w:pPr>
              <w:pStyle w:val="teenyspacer"/>
              <w:keepNext/>
            </w:pPr>
          </w:p>
        </w:tc>
      </w:tr>
      <w:tr w:rsidR="00CC1E10" w:rsidRPr="002F67DE" w:rsidTr="002F30B0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CC1E10" w:rsidRPr="00FD6BA4" w:rsidRDefault="00CC1E10" w:rsidP="00786411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CC1E10" w:rsidRPr="002029B4" w:rsidRDefault="00397014" w:rsidP="00786411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80895788"/>
                <w:placeholder>
                  <w:docPart w:val="C1E204D210FC4146AAB314E0581F85AA"/>
                </w:placeholder>
                <w:showingPlcHdr/>
                <w:text w:multiLine="1"/>
              </w:sdtPr>
              <w:sdtEndPr/>
              <w:sdtContent>
                <w:r w:rsidR="00CC1E10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CC1E10" w:rsidRPr="002029B4" w:rsidRDefault="00CC1E10" w:rsidP="00564BD0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CC1E10" w:rsidRPr="002029B4" w:rsidRDefault="00CC1E10" w:rsidP="00786411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CC1E10" w:rsidRDefault="00CC1E1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CC1E10" w:rsidRDefault="00CC1E1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CC1E10" w:rsidRPr="002029B4" w:rsidRDefault="00CC1E10" w:rsidP="00564BD0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CC1E10" w:rsidRPr="00644BC7" w:rsidRDefault="00CC1E10" w:rsidP="00FB02A9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952058556"/>
            <w:placeholder>
              <w:docPart w:val="0B1840544EA34F9EA3B39CD9B71473B8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CC1E10" w:rsidRPr="00644BC7" w:rsidRDefault="00CC1E1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CC1E10" w:rsidRPr="00644BC7" w:rsidRDefault="00CC1E10" w:rsidP="00FB02A9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921723112"/>
            <w:placeholder>
              <w:docPart w:val="7D9ABB9CC85C4CA0A8D20B6A8B259E98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CC1E10" w:rsidRPr="00644BC7" w:rsidRDefault="00CC1E1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CC1E10" w:rsidRPr="00644BC7" w:rsidRDefault="00CC1E1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FB02A9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-88621186"/>
            <w:placeholder>
              <w:docPart w:val="71F89398DA594B188179AE4A830E1975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2F30B0" w:rsidRDefault="002F30B0" w:rsidP="00FB02A9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564BD0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FB02A9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95322201"/>
            <w:placeholder>
              <w:docPart w:val="2CD1241734BC486487C19681AEE50DE9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2F30B0" w:rsidRDefault="002F30B0" w:rsidP="00FB02A9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338886353"/>
            <w:placeholder>
              <w:docPart w:val="3CA325E397934F1AA6FA5000522E3B73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916E01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FB02A9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916E01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2F30B0" w:rsidRDefault="002F30B0" w:rsidP="00FB02A9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916E01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EE200F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CC1E10" w:rsidRDefault="00CC1E1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CC1E10" w:rsidRDefault="00CC1E1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CC1E10" w:rsidRDefault="00CC1E1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CC1E10" w:rsidRDefault="00CC1E10" w:rsidP="00CC1E10">
            <w:pPr>
              <w:pStyle w:val="teenyspacer"/>
              <w:jc w:val="center"/>
            </w:pPr>
          </w:p>
        </w:tc>
      </w:tr>
      <w:tr w:rsidR="002F30B0" w:rsidRPr="002F67DE" w:rsidTr="00742B33">
        <w:trPr>
          <w:cantSplit/>
          <w:trHeight w:val="17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FB02A9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FB02A9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2F30B0" w:rsidRDefault="002F30B0" w:rsidP="00CC1E10">
            <w:pPr>
              <w:pStyle w:val="teenyspacer"/>
              <w:jc w:val="center"/>
            </w:pPr>
          </w:p>
        </w:tc>
      </w:tr>
      <w:tr w:rsidR="00AE3E94" w:rsidRPr="00D10D38" w:rsidTr="00476C09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AE3E94" w:rsidRPr="00316E51" w:rsidRDefault="00AE3E94" w:rsidP="00AE3E94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bookmarkStart w:id="2" w:name="_Hlk137752580"/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AE3E94" w:rsidRDefault="00397014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940578858"/>
                <w:placeholder>
                  <w:docPart w:val="89ED535C8A2746F2A5A7AFEB89385D4E"/>
                </w:placeholder>
                <w:showingPlcHdr/>
                <w:text w:multiLine="1"/>
              </w:sdtPr>
              <w:sdtEndPr/>
              <w:sdtContent>
                <w:r w:rsidR="00AE3E94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AE3E94">
              <w:rPr>
                <w:rFonts w:cs="Arial"/>
                <w:b/>
                <w:szCs w:val="18"/>
              </w:rPr>
              <w:t xml:space="preserve"> </w:t>
            </w:r>
          </w:p>
          <w:p w:rsidR="00AE3E94" w:rsidRPr="00E029C8" w:rsidRDefault="00397014" w:rsidP="00AE3E94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9840159"/>
                <w:placeholder>
                  <w:docPart w:val="32BA3973B85E4C21AA495AC9E59B84CF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56773054"/>
            <w:placeholder>
              <w:docPart w:val="E1A711373540444B8B28E62A99943469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410499128"/>
              <w:placeholder>
                <w:docPart w:val="8157386AD308442CACE547934B7F5034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2"/>
      <w:tr w:rsidR="00AE3E94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AE3E94" w:rsidRPr="009003CA" w:rsidRDefault="00AE3E94" w:rsidP="00AE3E94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970320377"/>
            <w:placeholder>
              <w:docPart w:val="CC79A4B3592B41339A7645BFDC4F7F3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AE3E94" w:rsidRPr="002029B4" w:rsidRDefault="00564BD0" w:rsidP="00AE3E94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(Optional) a</w:t>
                </w:r>
                <w:r w:rsidR="00AE3E94">
                  <w:rPr>
                    <w:rStyle w:val="PlaceholderText"/>
                  </w:rPr>
                  <w:t xml:space="preserve">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EE200F" w:rsidRDefault="00397014" w:rsidP="00EE200F">
            <w:pPr>
              <w:ind w:left="252" w:hanging="252"/>
            </w:pPr>
            <w:sdt>
              <w:sdtPr>
                <w:id w:val="-1221127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</w:r>
            <w:r w:rsidR="00AE3E94">
              <w:t xml:space="preserve">City of Winnipeg </w:t>
            </w:r>
            <w:r w:rsidR="00EE200F">
              <w:br/>
            </w:r>
            <w:r w:rsidR="00AE3E94">
              <w:t xml:space="preserve">Project </w:t>
            </w:r>
          </w:p>
          <w:p w:rsidR="00AE3E94" w:rsidRPr="002029B4" w:rsidRDefault="00397014" w:rsidP="00EE200F">
            <w:pPr>
              <w:ind w:left="252" w:hanging="252"/>
            </w:pPr>
            <w:sdt>
              <w:sdtPr>
                <w:id w:val="17024256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361565442"/>
                <w:placeholder>
                  <w:docPart w:val="ECE76F8D46214532819357257C06039F"/>
                </w:placeholder>
                <w:showingPlcHdr/>
                <w:text w:multiLine="1"/>
              </w:sdtPr>
              <w:sdtEndPr/>
              <w:sdtContent>
                <w:r w:rsidR="00AE3E94">
                  <w:rPr>
                    <w:rStyle w:val="PlaceholderText"/>
                  </w:rPr>
                  <w:t>Other</w:t>
                </w:r>
              </w:sdtContent>
            </w:sdt>
            <w:r w:rsidR="00AE3E94">
              <w:t xml:space="preserve"> </w:t>
            </w:r>
          </w:p>
        </w:tc>
      </w:tr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bookmarkStart w:id="3" w:name="_Hlk137752632" w:displacedByCustomXml="next"/>
          <w:sdt>
            <w:sdtPr>
              <w:rPr>
                <w:rFonts w:cs="Arial"/>
                <w:b/>
                <w:szCs w:val="18"/>
              </w:rPr>
              <w:alias w:val="Ref Project"/>
              <w:id w:val="1524444563"/>
              <w:placeholder>
                <w:docPart w:val="FD5BD66999A54EF1968414C6325E7847"/>
              </w:placeholder>
              <w:showingPlcHdr/>
              <w:text w:multiLine="1"/>
            </w:sdtPr>
            <w:sdtEndPr/>
            <w:sdtContent>
              <w:p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AE3E94" w:rsidRPr="009003CA" w:rsidRDefault="00397014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06909582"/>
                <w:placeholder>
                  <w:docPart w:val="7687EC7E351F46F4BC183E6FBFBFEAFA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2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206246244"/>
            <w:placeholder>
              <w:docPart w:val="18F6A4C3626F42FE978B8ACF09C9C6F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958410569"/>
              <w:placeholder>
                <w:docPart w:val="DC65182120DD4110B0C86A5E76DF87D7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bookmarkEnd w:id="3"/>
      <w:tr w:rsidR="00EE200F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584414135"/>
            <w:placeholder>
              <w:docPart w:val="3DF2244433A74F30B96E34686AF48D1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</w:t>
                </w:r>
                <w:r w:rsidR="00EE200F">
                  <w:rPr>
                    <w:rStyle w:val="PlaceholderText"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564BD0" w:rsidRDefault="00397014" w:rsidP="00564BD0">
            <w:pPr>
              <w:ind w:left="252" w:hanging="252"/>
            </w:pPr>
            <w:sdt>
              <w:sdtPr>
                <w:id w:val="-330288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:rsidR="00EE200F" w:rsidRPr="002029B4" w:rsidRDefault="00397014" w:rsidP="00564BD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600554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320740683"/>
                <w:placeholder>
                  <w:docPart w:val="35429B04A2A145D583AE7A1BF5967D0D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690186311"/>
              <w:placeholder>
                <w:docPart w:val="8FDEBC917A93454F90609394E469AC87"/>
              </w:placeholder>
              <w:showingPlcHdr/>
              <w:text w:multiLine="1"/>
            </w:sdtPr>
            <w:sdtEndPr/>
            <w:sdtContent>
              <w:p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AE3E94" w:rsidRPr="009003CA" w:rsidRDefault="00397014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434749163"/>
                <w:placeholder>
                  <w:docPart w:val="583FE4F274624D8A8EF315E998401DBA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3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AE3E94" w:rsidRPr="002029B4" w:rsidRDefault="00397014" w:rsidP="00AE3E94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32619631"/>
                <w:placeholder>
                  <w:docPart w:val="37F08F38D1E044D0A583BBBCC3297AFF"/>
                </w:placeholder>
                <w:showingPlcHdr/>
                <w:text w:multiLine="1"/>
              </w:sdtPr>
              <w:sdtEndPr/>
              <w:sdtContent>
                <w:r w:rsidR="00564BD0">
                  <w:rPr>
                    <w:rStyle w:val="PlaceholderText"/>
                  </w:rPr>
                  <w:t>B</w:t>
                </w:r>
                <w:r w:rsidR="00564BD0" w:rsidRPr="001F0797">
                  <w:rPr>
                    <w:rStyle w:val="PlaceholderText"/>
                  </w:rPr>
                  <w:t xml:space="preserve">rief </w:t>
                </w:r>
                <w:r w:rsidR="00564BD0">
                  <w:rPr>
                    <w:rStyle w:val="PlaceholderText"/>
                  </w:rPr>
                  <w:t xml:space="preserve">project </w:t>
                </w:r>
                <w:r w:rsidR="00564BD0" w:rsidRPr="001F0797">
                  <w:rPr>
                    <w:rStyle w:val="PlaceholderText"/>
                  </w:rPr>
                  <w:t xml:space="preserve">description; </w:t>
                </w:r>
                <w:r w:rsidR="00564BD0">
                  <w:rPr>
                    <w:rStyle w:val="PlaceholderText"/>
                  </w:rPr>
                  <w:t xml:space="preserve">relevance to current project; details as per the </w:t>
                </w:r>
                <w:r w:rsidR="00564BD0" w:rsidRPr="003F6DB3">
                  <w:rPr>
                    <w:rStyle w:val="PlaceholderText"/>
                    <w:i/>
                  </w:rPr>
                  <w:t>“</w:t>
                </w:r>
                <w:r w:rsidR="00564BD0">
                  <w:rPr>
                    <w:rStyle w:val="PlaceholderText"/>
                    <w:i/>
                  </w:rPr>
                  <w:t>Experience of Key Personnel Assigned to the Project”</w:t>
                </w:r>
                <w:r w:rsidR="00564BD0" w:rsidRPr="00E916E0">
                  <w:rPr>
                    <w:rStyle w:val="PlaceholderText"/>
                  </w:rPr>
                  <w:t xml:space="preserve"> section in </w:t>
                </w:r>
                <w:r w:rsidR="00564BD0">
                  <w:rPr>
                    <w:rStyle w:val="PlaceholderText"/>
                  </w:rPr>
                  <w:t>PART</w:t>
                </w:r>
                <w:r w:rsidR="00564BD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07540745"/>
              <w:placeholder>
                <w:docPart w:val="D1287CEFC8F04CFF8C872421959C1B40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EE200F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EE200F" w:rsidRPr="009003CA" w:rsidRDefault="00EE200F" w:rsidP="00EE200F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981037649"/>
            <w:placeholder>
              <w:docPart w:val="D2747ED1368241DBB8C0021A8992CCB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EE200F" w:rsidRPr="002029B4" w:rsidRDefault="00564BD0" w:rsidP="00EE200F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</w:t>
                </w:r>
                <w:r w:rsidR="00EE200F">
                  <w:rPr>
                    <w:rStyle w:val="PlaceholderText"/>
                  </w:rPr>
                  <w:t xml:space="preserve">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564BD0" w:rsidRDefault="00397014" w:rsidP="00564BD0">
            <w:pPr>
              <w:ind w:left="252" w:hanging="252"/>
            </w:pPr>
            <w:sdt>
              <w:sdtPr>
                <w:id w:val="215175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 xml:space="preserve"> </w:t>
            </w:r>
            <w:r w:rsidR="00EE200F">
              <w:tab/>
              <w:t xml:space="preserve">City of Winnipeg </w:t>
            </w:r>
            <w:r w:rsidR="00EE200F">
              <w:br/>
              <w:t xml:space="preserve">Project </w:t>
            </w:r>
          </w:p>
          <w:p w:rsidR="00EE200F" w:rsidRPr="002029B4" w:rsidRDefault="00397014" w:rsidP="00564BD0">
            <w:pPr>
              <w:ind w:left="252" w:hanging="252"/>
            </w:pPr>
            <w:sdt>
              <w:sdtPr>
                <w:id w:val="42033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2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E200F">
              <w:tab/>
            </w:r>
            <w:sdt>
              <w:sdtPr>
                <w:alias w:val="Owner"/>
                <w:tag w:val="Owner"/>
                <w:id w:val="-920793935"/>
                <w:placeholder>
                  <w:docPart w:val="A79385F8F96E430BA4723EC085E4EC7C"/>
                </w:placeholder>
                <w:showingPlcHdr/>
                <w:text w:multiLine="1"/>
              </w:sdtPr>
              <w:sdtEndPr/>
              <w:sdtContent>
                <w:r w:rsidR="00EE200F">
                  <w:rPr>
                    <w:rStyle w:val="PlaceholderText"/>
                  </w:rPr>
                  <w:t>Other</w:t>
                </w:r>
              </w:sdtContent>
            </w:sdt>
            <w:r w:rsidR="00EE200F">
              <w:t xml:space="preserve"> </w:t>
            </w:r>
          </w:p>
        </w:tc>
      </w:tr>
      <w:tr w:rsidR="00AE3E94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453220795"/>
              <w:placeholder>
                <w:docPart w:val="79F9C10BB8694A9BAB225A14D7ED5B01"/>
              </w:placeholder>
              <w:showingPlcHdr/>
              <w:text w:multiLine="1"/>
            </w:sdtPr>
            <w:sdtEndPr/>
            <w:sdtContent>
              <w:p w:rsidR="00AE3E94" w:rsidRDefault="00AE3E94" w:rsidP="00AE3E94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AE3E94" w:rsidRPr="009003CA" w:rsidRDefault="00397014" w:rsidP="00AE3E94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284421491"/>
                <w:placeholder>
                  <w:docPart w:val="211E079CF3FB455D809BCC1E74488A18"/>
                </w:placeholder>
                <w:showingPlcHdr/>
                <w:text w:multiLine="1"/>
              </w:sdtPr>
              <w:sdtEndPr/>
              <w:sdtContent>
                <w:r w:rsidR="00AE3E94" w:rsidRPr="00E029C8">
                  <w:rPr>
                    <w:rStyle w:val="PlaceholderText"/>
                  </w:rPr>
                  <w:t xml:space="preserve">Reference information for Project </w:t>
                </w:r>
                <w:r w:rsidR="00AE3E94">
                  <w:rPr>
                    <w:rStyle w:val="PlaceholderText"/>
                  </w:rPr>
                  <w:t>4</w:t>
                </w:r>
                <w:r w:rsidR="00AE3E94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104287"/>
            <w:placeholder>
              <w:docPart w:val="DEEBD581F15F48F491F8B94A6B95CD1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AE3E94" w:rsidRDefault="00AE3E94" w:rsidP="00AE3E94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68064586"/>
              <w:placeholder>
                <w:docPart w:val="1EA965934F4D4505B6475AA5CB6F979E"/>
              </w:placeholder>
              <w:showingPlcHdr/>
              <w:text w:multiLine="1"/>
            </w:sdtPr>
            <w:sdtEndPr/>
            <w:sdtContent>
              <w:p w:rsidR="00AE3E94" w:rsidRPr="002029B4" w:rsidRDefault="00AE3E94" w:rsidP="00AE3E94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564BD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564BD0" w:rsidRPr="009003CA" w:rsidRDefault="00564BD0" w:rsidP="00564BD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67589494"/>
            <w:placeholder>
              <w:docPart w:val="DF14E671241C436A8691B4960A866BBE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564BD0" w:rsidRPr="002029B4" w:rsidRDefault="00564BD0" w:rsidP="00564BD0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564BD0" w:rsidRDefault="00397014" w:rsidP="00564BD0">
            <w:pPr>
              <w:ind w:left="252" w:hanging="252"/>
            </w:pPr>
            <w:sdt>
              <w:sdtPr>
                <w:id w:val="-1146431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 xml:space="preserve"> </w:t>
            </w:r>
            <w:r w:rsidR="00564BD0">
              <w:tab/>
              <w:t xml:space="preserve">City of Winnipeg </w:t>
            </w:r>
            <w:r w:rsidR="00564BD0">
              <w:br/>
              <w:t xml:space="preserve">Project </w:t>
            </w:r>
          </w:p>
          <w:p w:rsidR="00564BD0" w:rsidRPr="002029B4" w:rsidRDefault="00397014" w:rsidP="00564BD0">
            <w:pPr>
              <w:ind w:left="252" w:hanging="252"/>
            </w:pPr>
            <w:sdt>
              <w:sdtPr>
                <w:id w:val="9934542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4B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64BD0">
              <w:tab/>
            </w:r>
            <w:sdt>
              <w:sdtPr>
                <w:alias w:val="Owner"/>
                <w:tag w:val="Owner"/>
                <w:id w:val="-1462562487"/>
                <w:placeholder>
                  <w:docPart w:val="23CF2BDCFA7542489B58080F424CCAC3"/>
                </w:placeholder>
                <w:showingPlcHdr/>
                <w:text w:multiLine="1"/>
              </w:sdtPr>
              <w:sdtEndPr/>
              <w:sdtContent>
                <w:r w:rsidR="00564BD0">
                  <w:rPr>
                    <w:rStyle w:val="PlaceholderText"/>
                  </w:rPr>
                  <w:t>Other</w:t>
                </w:r>
              </w:sdtContent>
            </w:sdt>
            <w:r w:rsidR="00564BD0">
              <w:t xml:space="preserve"> </w:t>
            </w:r>
          </w:p>
        </w:tc>
      </w:tr>
      <w:tr w:rsidR="00AE3E94" w:rsidRPr="002F67DE" w:rsidTr="005C121A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AE3E94" w:rsidRDefault="00AE3E94" w:rsidP="00EE200F">
            <w:pPr>
              <w:pStyle w:val="teenyspacer"/>
              <w:keepNext/>
            </w:pPr>
          </w:p>
        </w:tc>
      </w:tr>
    </w:tbl>
    <w:p w:rsidR="00DA3521" w:rsidRDefault="00DA3521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2F30B0" w:rsidRPr="00776B11" w:rsidTr="002F30B0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2F30B0" w:rsidRPr="00776B11" w:rsidRDefault="002F30B0" w:rsidP="002F30B0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2F30B0" w:rsidRPr="00095F3C" w:rsidRDefault="00397014" w:rsidP="002F30B0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263074703"/>
                <w:placeholder>
                  <w:docPart w:val="FA0187A5651B48288A2EF97AF79EB98F"/>
                </w:placeholder>
                <w:showingPlcHdr/>
                <w:text w:multiLine="1"/>
              </w:sdtPr>
              <w:sdtEndPr/>
              <w:sdtContent>
                <w:r w:rsidR="002F30B0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2</w:t>
                </w:r>
              </w:sdtContent>
            </w:sdt>
            <w:r w:rsidR="002F30B0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2F30B0" w:rsidRPr="00776B11" w:rsidRDefault="002F30B0" w:rsidP="002F30B0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2F30B0" w:rsidRPr="00776B11" w:rsidRDefault="00397014" w:rsidP="002F30B0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932770179"/>
                <w:placeholder>
                  <w:docPart w:val="A8EB21BB42174E2CA31E0D27BA79913C"/>
                </w:placeholder>
                <w:showingPlcHdr/>
                <w:text w:multiLine="1"/>
              </w:sdtPr>
              <w:sdtEndPr/>
              <w:sdtContent>
                <w:r w:rsidR="002F30B0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2F30B0" w:rsidRPr="0007618A" w:rsidTr="002F30B0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2F30B0" w:rsidRPr="009003CA" w:rsidRDefault="002F30B0" w:rsidP="002F30B0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2F30B0" w:rsidRPr="0007618A" w:rsidRDefault="00397014" w:rsidP="002F30B0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74169523"/>
                <w:placeholder>
                  <w:docPart w:val="FD2A15FD747841FAA6F6D2CF2894AC1D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27832114"/>
              <w:placeholder>
                <w:docPart w:val="B34E13E526844610945724DE7198A231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209695003"/>
              <w:placeholder>
                <w:docPart w:val="CC3D2E5CE1624515BAA617375FD8BA97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2F30B0" w:rsidRPr="00FE6480" w:rsidTr="002F30B0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2F30B0" w:rsidRPr="00FE6480" w:rsidRDefault="002F30B0" w:rsidP="002F30B0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2F30B0" w:rsidRPr="00FE6480" w:rsidRDefault="002F30B0" w:rsidP="002F30B0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2F30B0" w:rsidRPr="00FE6480" w:rsidRDefault="002F30B0" w:rsidP="002F30B0">
            <w:pPr>
              <w:pStyle w:val="teenyspacer"/>
              <w:keepNext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2F30B0" w:rsidRPr="00FD6BA4" w:rsidRDefault="002F30B0" w:rsidP="002F30B0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2F30B0" w:rsidRPr="002029B4" w:rsidRDefault="00397014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2142612464"/>
                <w:placeholder>
                  <w:docPart w:val="EB4B2C3CA0724133829F0FBB20F4B7BD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2F30B0" w:rsidRPr="002029B4" w:rsidRDefault="002F30B0" w:rsidP="002F30B0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2F30B0" w:rsidRPr="002029B4" w:rsidRDefault="002F30B0" w:rsidP="002F30B0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Pr="002029B4" w:rsidRDefault="002F30B0" w:rsidP="002F30B0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2F30B0" w:rsidRPr="00644BC7" w:rsidRDefault="002F30B0" w:rsidP="002F30B0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1767953429"/>
            <w:placeholder>
              <w:docPart w:val="5C8FF224067841739736B6C6B7BA9EA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2F30B0" w:rsidRPr="00644BC7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2F30B0" w:rsidRPr="00644BC7" w:rsidRDefault="002F30B0" w:rsidP="002F30B0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1903746436"/>
            <w:placeholder>
              <w:docPart w:val="CB21F8874F7347D09CDE06E6E204CB24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2F30B0" w:rsidRPr="00644BC7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2F30B0" w:rsidRPr="00644BC7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1152103200"/>
            <w:placeholder>
              <w:docPart w:val="54D6669799914C38A4A556B8D55A171D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2F30B0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840973724"/>
            <w:placeholder>
              <w:docPart w:val="356ECCEA064443B2A8B5CB516ADF3584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2F30B0" w:rsidRDefault="002F30B0" w:rsidP="002F30B0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708953217"/>
            <w:placeholder>
              <w:docPart w:val="E9F9B9626FC449AB9B126870AC6FC414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2F30B0" w:rsidRDefault="002F30B0" w:rsidP="002F30B0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2F30B0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2F30B0" w:rsidRDefault="002F30B0" w:rsidP="002F30B0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2F30B0" w:rsidRDefault="002F30B0" w:rsidP="002F30B0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2F30B0" w:rsidRDefault="002F30B0" w:rsidP="002F30B0">
            <w:pPr>
              <w:pStyle w:val="teenyspac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</w:tr>
      <w:tr w:rsidR="002F30B0" w:rsidRPr="002F67DE" w:rsidTr="002F30B0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2F30B0" w:rsidRDefault="002F30B0" w:rsidP="002F30B0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2F30B0" w:rsidRDefault="002F30B0" w:rsidP="002F30B0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2F30B0" w:rsidRDefault="002F30B0" w:rsidP="002F30B0">
            <w:pPr>
              <w:pStyle w:val="teenyspacer"/>
              <w:jc w:val="center"/>
            </w:pPr>
          </w:p>
        </w:tc>
      </w:tr>
      <w:tr w:rsidR="002F30B0" w:rsidRPr="00D10D38" w:rsidTr="002F30B0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2F30B0" w:rsidRPr="00316E51" w:rsidRDefault="002F30B0" w:rsidP="002F30B0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2F30B0" w:rsidRDefault="00397014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936445601"/>
                <w:placeholder>
                  <w:docPart w:val="4B08C436D61B4B2192AF34D6436AC432"/>
                </w:placeholder>
                <w:showingPlcHdr/>
                <w:text w:multiLine="1"/>
              </w:sdtPr>
              <w:sdtEndPr/>
              <w:sdtContent>
                <w:r w:rsidR="002F30B0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2F30B0">
              <w:rPr>
                <w:rFonts w:cs="Arial"/>
                <w:b/>
                <w:szCs w:val="18"/>
              </w:rPr>
              <w:t xml:space="preserve"> </w:t>
            </w:r>
          </w:p>
          <w:p w:rsidR="002F30B0" w:rsidRPr="00E029C8" w:rsidRDefault="00397014" w:rsidP="002F30B0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48145555"/>
                <w:placeholder>
                  <w:docPart w:val="58094A4993A94C159D79FC3132ECF0F7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354967161"/>
            <w:placeholder>
              <w:docPart w:val="F7FBC11637E84DADBE01A2F97C60A3E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624508549"/>
              <w:placeholder>
                <w:docPart w:val="5486185E6AF34F359325ACCD44C47875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15128860"/>
            <w:placeholder>
              <w:docPart w:val="63E8DB4D4BA44D8B956BEED8852D46B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F30B0" w:rsidRDefault="00397014" w:rsidP="002F30B0">
            <w:pPr>
              <w:ind w:left="252" w:hanging="252"/>
            </w:pPr>
            <w:sdt>
              <w:sdtPr>
                <w:id w:val="1152950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397014" w:rsidP="002F30B0">
            <w:pPr>
              <w:ind w:left="252" w:hanging="252"/>
            </w:pPr>
            <w:sdt>
              <w:sdtPr>
                <w:id w:val="-1303306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2002003052"/>
                <w:placeholder>
                  <w:docPart w:val="F04FDCDED3EF4F33A3C97B7725880F3C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2115735101"/>
              <w:placeholder>
                <w:docPart w:val="36F95BFA055E48E391DEE7C0551F601A"/>
              </w:placeholder>
              <w:showingPlcHdr/>
              <w:text w:multiLine="1"/>
            </w:sdtPr>
            <w:sdtEndPr/>
            <w:sdtContent>
              <w:p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2F30B0" w:rsidRPr="009003CA" w:rsidRDefault="00397014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434352992"/>
                <w:placeholder>
                  <w:docPart w:val="3061D99256414692B582E5AF5203F64C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2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64014883"/>
            <w:placeholder>
              <w:docPart w:val="5788CF215166481690E50155C569EC4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255988595"/>
              <w:placeholder>
                <w:docPart w:val="704A133FD373458A83BBD107D6DED3B0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87210776"/>
            <w:placeholder>
              <w:docPart w:val="5ACEDFB71FDC4E66BC3300ED411FFB56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F30B0" w:rsidRDefault="00397014" w:rsidP="002F30B0">
            <w:pPr>
              <w:ind w:left="252" w:hanging="252"/>
            </w:pPr>
            <w:sdt>
              <w:sdtPr>
                <w:id w:val="47834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397014" w:rsidP="002F30B0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35357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1625802418"/>
                <w:placeholder>
                  <w:docPart w:val="2BFC5E8E3F6840ACA8D9355AFEBFDC07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214790785"/>
              <w:placeholder>
                <w:docPart w:val="1509F4A83BEC40C7B72FF48BA08C9DA4"/>
              </w:placeholder>
              <w:showingPlcHdr/>
              <w:text w:multiLine="1"/>
            </w:sdtPr>
            <w:sdtEndPr/>
            <w:sdtContent>
              <w:p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2F30B0" w:rsidRPr="009003CA" w:rsidRDefault="00397014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88266857"/>
                <w:placeholder>
                  <w:docPart w:val="7C4BDA026263412FA11177C41B04766A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3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2F30B0" w:rsidRPr="002029B4" w:rsidRDefault="00397014" w:rsidP="002F30B0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135719077"/>
                <w:placeholder>
                  <w:docPart w:val="2C4BB4C9C54443ACAFB49C7F3E527CA4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B</w:t>
                </w:r>
                <w:r w:rsidR="002F30B0" w:rsidRPr="001F0797">
                  <w:rPr>
                    <w:rStyle w:val="PlaceholderText"/>
                  </w:rPr>
                  <w:t xml:space="preserve">rief </w:t>
                </w:r>
                <w:r w:rsidR="002F30B0">
                  <w:rPr>
                    <w:rStyle w:val="PlaceholderText"/>
                  </w:rPr>
                  <w:t xml:space="preserve">project </w:t>
                </w:r>
                <w:r w:rsidR="002F30B0" w:rsidRPr="001F0797">
                  <w:rPr>
                    <w:rStyle w:val="PlaceholderText"/>
                  </w:rPr>
                  <w:t xml:space="preserve">description; </w:t>
                </w:r>
                <w:r w:rsidR="002F30B0">
                  <w:rPr>
                    <w:rStyle w:val="PlaceholderText"/>
                  </w:rPr>
                  <w:t xml:space="preserve">relevance to current project; details as per the </w:t>
                </w:r>
                <w:r w:rsidR="002F30B0" w:rsidRPr="003F6DB3">
                  <w:rPr>
                    <w:rStyle w:val="PlaceholderText"/>
                    <w:i/>
                  </w:rPr>
                  <w:t>“</w:t>
                </w:r>
                <w:r w:rsidR="002F30B0">
                  <w:rPr>
                    <w:rStyle w:val="PlaceholderText"/>
                    <w:i/>
                  </w:rPr>
                  <w:t>Experience of Key Personnel Assigned to the Project”</w:t>
                </w:r>
                <w:r w:rsidR="002F30B0" w:rsidRPr="00E916E0">
                  <w:rPr>
                    <w:rStyle w:val="PlaceholderText"/>
                  </w:rPr>
                  <w:t xml:space="preserve"> section in </w:t>
                </w:r>
                <w:r w:rsidR="002F30B0">
                  <w:rPr>
                    <w:rStyle w:val="PlaceholderText"/>
                  </w:rPr>
                  <w:t>PART</w:t>
                </w:r>
                <w:r w:rsidR="002F30B0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116952989"/>
              <w:placeholder>
                <w:docPart w:val="958FD7FD642A48F0BD893B0CED483C24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798803679"/>
            <w:placeholder>
              <w:docPart w:val="90C058729AC94832A2C91B097D1F62E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2F30B0" w:rsidRDefault="00397014" w:rsidP="002F30B0">
            <w:pPr>
              <w:ind w:left="252" w:hanging="252"/>
            </w:pPr>
            <w:sdt>
              <w:sdtPr>
                <w:id w:val="-1390725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397014" w:rsidP="002F30B0">
            <w:pPr>
              <w:ind w:left="252" w:hanging="252"/>
            </w:pPr>
            <w:sdt>
              <w:sdtPr>
                <w:id w:val="-290518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794600077"/>
                <w:placeholder>
                  <w:docPart w:val="02D100EFA24A43E6B49F3C9A7A714FFA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577403532"/>
              <w:placeholder>
                <w:docPart w:val="7F8F9750AC6545C995F593F7DC083BE2"/>
              </w:placeholder>
              <w:showingPlcHdr/>
              <w:text w:multiLine="1"/>
            </w:sdtPr>
            <w:sdtEndPr/>
            <w:sdtContent>
              <w:p w:rsidR="002F30B0" w:rsidRDefault="002F30B0" w:rsidP="002F30B0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2F30B0" w:rsidRPr="009003CA" w:rsidRDefault="00397014" w:rsidP="002F30B0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1436791"/>
                <w:placeholder>
                  <w:docPart w:val="549969720D3948F389A8AF76F1286137"/>
                </w:placeholder>
                <w:showingPlcHdr/>
                <w:text w:multiLine="1"/>
              </w:sdtPr>
              <w:sdtEndPr/>
              <w:sdtContent>
                <w:r w:rsidR="002F30B0" w:rsidRPr="00E029C8">
                  <w:rPr>
                    <w:rStyle w:val="PlaceholderText"/>
                  </w:rPr>
                  <w:t xml:space="preserve">Reference information for Project </w:t>
                </w:r>
                <w:r w:rsidR="002F30B0">
                  <w:rPr>
                    <w:rStyle w:val="PlaceholderText"/>
                  </w:rPr>
                  <w:t>4</w:t>
                </w:r>
                <w:r w:rsidR="002F30B0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07119600"/>
            <w:placeholder>
              <w:docPart w:val="D7B1DA0C1E9841DFABBB9E564FBE25C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2F30B0" w:rsidRDefault="002F30B0" w:rsidP="002F30B0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446158041"/>
              <w:placeholder>
                <w:docPart w:val="3DE0E0FDF9404131B97DB42F64427A06"/>
              </w:placeholder>
              <w:showingPlcHdr/>
              <w:text w:multiLine="1"/>
            </w:sdtPr>
            <w:sdtEndPr/>
            <w:sdtContent>
              <w:p w:rsidR="002F30B0" w:rsidRPr="002029B4" w:rsidRDefault="002F30B0" w:rsidP="002F30B0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2F30B0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2F30B0" w:rsidRPr="009003CA" w:rsidRDefault="002F30B0" w:rsidP="002F30B0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814949267"/>
            <w:placeholder>
              <w:docPart w:val="1A3E6A9241904247A1C0A8366C41E26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2F30B0" w:rsidRPr="002029B4" w:rsidRDefault="002F30B0" w:rsidP="002F30B0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2F30B0" w:rsidRDefault="00397014" w:rsidP="002F30B0">
            <w:pPr>
              <w:ind w:left="252" w:hanging="252"/>
            </w:pPr>
            <w:sdt>
              <w:sdtPr>
                <w:id w:val="-145964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 xml:space="preserve"> </w:t>
            </w:r>
            <w:r w:rsidR="002F30B0">
              <w:tab/>
              <w:t xml:space="preserve">City of Winnipeg </w:t>
            </w:r>
            <w:r w:rsidR="002F30B0">
              <w:br/>
              <w:t xml:space="preserve">Project </w:t>
            </w:r>
          </w:p>
          <w:p w:rsidR="002F30B0" w:rsidRPr="002029B4" w:rsidRDefault="00397014" w:rsidP="002F30B0">
            <w:pPr>
              <w:ind w:left="252" w:hanging="252"/>
            </w:pPr>
            <w:sdt>
              <w:sdtPr>
                <w:id w:val="14741801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F30B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F30B0">
              <w:tab/>
            </w:r>
            <w:sdt>
              <w:sdtPr>
                <w:alias w:val="Owner"/>
                <w:tag w:val="Owner"/>
                <w:id w:val="-1715351041"/>
                <w:placeholder>
                  <w:docPart w:val="14F089C5862A4031AA708B8872F7ADE7"/>
                </w:placeholder>
                <w:showingPlcHdr/>
                <w:text w:multiLine="1"/>
              </w:sdtPr>
              <w:sdtEndPr/>
              <w:sdtContent>
                <w:r w:rsidR="002F30B0">
                  <w:rPr>
                    <w:rStyle w:val="PlaceholderText"/>
                  </w:rPr>
                  <w:t>Other</w:t>
                </w:r>
              </w:sdtContent>
            </w:sdt>
            <w:r w:rsidR="002F30B0">
              <w:t xml:space="preserve"> </w:t>
            </w:r>
          </w:p>
        </w:tc>
      </w:tr>
      <w:tr w:rsidR="002F30B0" w:rsidRPr="002F67DE" w:rsidTr="002F30B0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2F30B0" w:rsidRDefault="002F30B0" w:rsidP="002F30B0">
            <w:pPr>
              <w:pStyle w:val="teenyspacer"/>
              <w:keepNext/>
            </w:pPr>
          </w:p>
        </w:tc>
      </w:tr>
    </w:tbl>
    <w:p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397014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384305558"/>
                <w:placeholder>
                  <w:docPart w:val="0CDEE911A74A460887FFC3CD21E53734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3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397014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76466351"/>
                <w:placeholder>
                  <w:docPart w:val="AB1335EA1FC7404FBF1BE6F0239C15EA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397014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72485829"/>
                <w:placeholder>
                  <w:docPart w:val="4459F307223A4C489259C2F10999859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474985133"/>
              <w:placeholder>
                <w:docPart w:val="7DE077ABE87F49ECBA00B8241A4F4DFC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285725879"/>
              <w:placeholder>
                <w:docPart w:val="D333B27773704F4582C0E41A440B88B9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397014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280154599"/>
                <w:placeholder>
                  <w:docPart w:val="1AC5E54C3E0D4229817A0F7BA681DF7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332986200"/>
            <w:placeholder>
              <w:docPart w:val="DCBCA2A5F0854BF380FF6797F533BAC0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568533390"/>
            <w:placeholder>
              <w:docPart w:val="2ADE7B0AC05F40818F4B141BA9A85BB1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416139544"/>
            <w:placeholder>
              <w:docPart w:val="601123AF1A844D28AC334D67DAB2DE1C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206260590"/>
            <w:placeholder>
              <w:docPart w:val="AA75B26CAB56468BAF1D05F710195064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869032799"/>
            <w:placeholder>
              <w:docPart w:val="F697082057414F509A711F6FB6C1F579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206C3D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957298736"/>
                <w:placeholder>
                  <w:docPart w:val="D08B639734BC4DCE991ACB2FB2CC0555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42395273"/>
                <w:placeholder>
                  <w:docPart w:val="32DB0437A42743EC817D3EBAC595776D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773862642"/>
            <w:placeholder>
              <w:docPart w:val="F414DD43C9E746C9A407A2D8B6BAC108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41879716"/>
              <w:placeholder>
                <w:docPart w:val="77607DDE23764C6BA2583D9F02CDE578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646813157"/>
            <w:placeholder>
              <w:docPart w:val="5A842F4660CD4F2F8F7CF8495695583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-18928725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</w:pPr>
            <w:sdt>
              <w:sdtPr>
                <w:id w:val="-1025011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127041890"/>
                <w:placeholder>
                  <w:docPart w:val="CC2CC88F66F04AD799AE9FB6F5FE791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467745735"/>
              <w:placeholder>
                <w:docPart w:val="986F780096704ADAAA8BED52E80FCE26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1000118333"/>
                <w:placeholder>
                  <w:docPart w:val="51ADB6A6D7AD4D688694D44A6F5D127A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235676831"/>
            <w:placeholder>
              <w:docPart w:val="5C9D02E2D8934C3BAC40E7ECF8B55C49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65458576"/>
              <w:placeholder>
                <w:docPart w:val="F21DADE474D14949A5869838DBB51BE5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46367449"/>
            <w:placeholder>
              <w:docPart w:val="9B2358E967EE4B0C85D807A8DF4AC82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272752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1970728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511920688"/>
                <w:placeholder>
                  <w:docPart w:val="6B998A5FBA2A4ED9A9EACDB004E9486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426913660"/>
              <w:placeholder>
                <w:docPart w:val="95090EA5BA75439893421E0C7D10D3E7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2029944964"/>
                <w:placeholder>
                  <w:docPart w:val="B23452C31AEC416E97E698565602D963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397014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547804522"/>
                <w:placeholder>
                  <w:docPart w:val="C9D6F2CF896A4EEC9AB153E993C5503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45312789"/>
              <w:placeholder>
                <w:docPart w:val="9BA67284C89442D0AC6BD8AD41755BCA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248646677"/>
            <w:placeholder>
              <w:docPart w:val="DF7A6727DDD84D33A5F5B292E2ECE8E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1935465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</w:pPr>
            <w:sdt>
              <w:sdtPr>
                <w:id w:val="1521510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1001114474"/>
                <w:placeholder>
                  <w:docPart w:val="0377FDDF13B84D7A8A126EE9DFB0D27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537112055"/>
              <w:placeholder>
                <w:docPart w:val="B377ECD60AF5476284B4B13213A0B98A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407278724"/>
                <w:placeholder>
                  <w:docPart w:val="51A3D714E8084CD99092B31B0F866066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6876302"/>
            <w:placeholder>
              <w:docPart w:val="313D7369DAA74A34B6168CC09671EE1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92501977"/>
              <w:placeholder>
                <w:docPart w:val="424A101A40E34F20B3E1EA40554ED46B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040895450"/>
            <w:placeholder>
              <w:docPart w:val="28312CB9F32F4D3CA05D04A4C32E995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619731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</w:pPr>
            <w:sdt>
              <w:sdtPr>
                <w:id w:val="-1932957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680967502"/>
                <w:placeholder>
                  <w:docPart w:val="23E304839A2B466FB516352DB65E949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206C3D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397014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-959946637"/>
                <w:placeholder>
                  <w:docPart w:val="5954F73FED914EA3921B707218338A6A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4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397014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2119205217"/>
                <w:placeholder>
                  <w:docPart w:val="4E5779A88C8C4177853A95D077E2AB05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397014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487170314"/>
                <w:placeholder>
                  <w:docPart w:val="C213258BECDA4537A8A96E9AD52C69E8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732849985"/>
              <w:placeholder>
                <w:docPart w:val="24839207D39D4CDA98AB0E7011CEC2BB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997154118"/>
              <w:placeholder>
                <w:docPart w:val="A2AC51990E2F4BD3B9B93901304CA42A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397014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838033592"/>
                <w:placeholder>
                  <w:docPart w:val="0A53AB6DC154456BBF8DDB8D6EBF1201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764732350"/>
            <w:placeholder>
              <w:docPart w:val="29DE1D99E9C045349596CDA6D722900B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1477648103"/>
            <w:placeholder>
              <w:docPart w:val="A9AE6AF9CD784D4481E56D2208AD2F7A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-627710147"/>
            <w:placeholder>
              <w:docPart w:val="C90602ABCDF9470C93516FFCF64B5B92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-2075115189"/>
            <w:placeholder>
              <w:docPart w:val="2FD7538176E64F249DBEC07F5E4A9C73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441814767"/>
            <w:placeholder>
              <w:docPart w:val="F54FB13B52CB45F0BBDD5E4447EE7EDC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206C3D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1667779457"/>
                <w:placeholder>
                  <w:docPart w:val="A2445D61F79447B3BA56447C7B0DDE0A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27352151"/>
                <w:placeholder>
                  <w:docPart w:val="76C028BD099A4552960F2E3A6AE7D732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027219828"/>
            <w:placeholder>
              <w:docPart w:val="1610E132558E42E5A2E9CAC20C79874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22191768"/>
              <w:placeholder>
                <w:docPart w:val="D880862C64654517975C70B9DEA0301F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60856958"/>
            <w:placeholder>
              <w:docPart w:val="25861604557443F4841507CA119BD94F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2023423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</w:pPr>
            <w:sdt>
              <w:sdtPr>
                <w:id w:val="-184083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315002756"/>
                <w:placeholder>
                  <w:docPart w:val="433BBBE7DBC44146A270BD447067562A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301580080"/>
              <w:placeholder>
                <w:docPart w:val="05BB49EC9CAB413B8D3919B3C354A18E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61989235"/>
                <w:placeholder>
                  <w:docPart w:val="8507AE1A903C476E8CFDCE13657B5661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48885670"/>
            <w:placeholder>
              <w:docPart w:val="98FB2120DD364405BCCA056592C5D46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74401927"/>
              <w:placeholder>
                <w:docPart w:val="0FF35E7148954DF98AC0DD60918E568C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2052495450"/>
            <w:placeholder>
              <w:docPart w:val="4F88F0AA138846EDB8F466314352F3AB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510809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827364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2045378"/>
                <w:placeholder>
                  <w:docPart w:val="2B8B2D6D47304B799144C7617E866F53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00194551"/>
              <w:placeholder>
                <w:docPart w:val="0980FF967EDD43619F9547FD9FF17B89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140228938"/>
                <w:placeholder>
                  <w:docPart w:val="E935FCFD64E94DA5BB4190CE1451F10B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397014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439261395"/>
                <w:placeholder>
                  <w:docPart w:val="F187563AF8724F179232DAAAB4D1F49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842215175"/>
              <w:placeholder>
                <w:docPart w:val="35F07BF3C6E74B368D6414B864A95370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100561849"/>
            <w:placeholder>
              <w:docPart w:val="E0B3949463D94679B173552AA8D1B92B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8205438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</w:pPr>
            <w:sdt>
              <w:sdtPr>
                <w:id w:val="-958563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32898806"/>
                <w:placeholder>
                  <w:docPart w:val="A60FA0C88F7F41AAA345A242360E1CE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297107724"/>
              <w:placeholder>
                <w:docPart w:val="0F3C81C8AE49463B86187A69BE9268A5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785616154"/>
                <w:placeholder>
                  <w:docPart w:val="0F9026A3E7D740CDAC379BCEF32AC18C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646508701"/>
            <w:placeholder>
              <w:docPart w:val="423B7BB11A86448397A01D5D799083BE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882234013"/>
              <w:placeholder>
                <w:docPart w:val="74BA4E2E3A4F48019A8CEAB7C06EEE04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37434875"/>
            <w:placeholder>
              <w:docPart w:val="5D685EE7B1774462B11B0F2300692565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56845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</w:pPr>
            <w:sdt>
              <w:sdtPr>
                <w:id w:val="-1471357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8259592"/>
                <w:placeholder>
                  <w:docPart w:val="A4C5B1943E354A538297C10B66CCB240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206C3D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975444" w:rsidRDefault="00975444" w:rsidP="00975444">
      <w:pPr>
        <w:pStyle w:val="NoSpacing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397014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2079862828"/>
                <w:placeholder>
                  <w:docPart w:val="E92606F360E9499CBE96815D5DEC2E6A"/>
                </w:placeholder>
                <w:showingPlcHdr/>
                <w:text w:multiLine="1"/>
              </w:sdtPr>
              <w:sdtEndPr/>
              <w:sdtContent>
                <w:r w:rsidR="000A687B" w:rsidRPr="00095F3C">
                  <w:rPr>
                    <w:rStyle w:val="PlaceholderText"/>
                    <w:b/>
                    <w:i/>
                    <w:sz w:val="22"/>
                  </w:rPr>
                  <w:t xml:space="preserve">Person </w:t>
                </w:r>
                <w:r w:rsidR="000A687B">
                  <w:rPr>
                    <w:rStyle w:val="PlaceholderText"/>
                    <w:b/>
                    <w:i/>
                    <w:sz w:val="22"/>
                  </w:rPr>
                  <w:t>5</w:t>
                </w:r>
              </w:sdtContent>
            </w:sdt>
            <w:r w:rsidR="000A687B" w:rsidRPr="00095F3C">
              <w:rPr>
                <w:rFonts w:cs="Arial"/>
                <w:b/>
                <w:i/>
                <w:sz w:val="22"/>
                <w:szCs w:val="18"/>
              </w:rPr>
              <w:t xml:space="preserve"> </w:t>
            </w:r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397014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1640529817"/>
                <w:placeholder>
                  <w:docPart w:val="16BC8100FCCB4A59AC46176088EB401B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397014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1950348546"/>
                <w:placeholder>
                  <w:docPart w:val="87E86E9D1DFF44A49E31C4E34AB32755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2122563289"/>
              <w:placeholder>
                <w:docPart w:val="E601162543754D40B72827DB39A95677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295293931"/>
              <w:placeholder>
                <w:docPart w:val="6A0FE273A0954BD7BA144F1B6677EFE5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397014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-908303199"/>
                <w:placeholder>
                  <w:docPart w:val="9A0CC90BC2DF44ABAC81DE992FB96349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563877155"/>
            <w:placeholder>
              <w:docPart w:val="CF513C9340F3463EA687F619CC89A44A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-178583533"/>
            <w:placeholder>
              <w:docPart w:val="55C53E7CB45E426786C992626E29D1D4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196274514"/>
            <w:placeholder>
              <w:docPart w:val="6CCAD90394DF45E1B3123E82CB82A80B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1448199340"/>
            <w:placeholder>
              <w:docPart w:val="07CD2DAEC90F4DF7BAF8CD9D8334CB50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1893999690"/>
            <w:placeholder>
              <w:docPart w:val="C54507ED2F364C6CBC279E4F801A78C6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206C3D">
        <w:trPr>
          <w:cantSplit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1886988880"/>
                <w:placeholder>
                  <w:docPart w:val="2524591459DC41C0BB0F5168C8E92686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2113926501"/>
                <w:placeholder>
                  <w:docPart w:val="3CB7F0E5B063401D8D887E89F3ED1250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1613424489"/>
            <w:placeholder>
              <w:docPart w:val="8D6BD95FD13546DEA3649EAEE031F3F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390807022"/>
              <w:placeholder>
                <w:docPart w:val="BE4E423D471544519307BE3896CA1AC9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176387545"/>
            <w:placeholder>
              <w:docPart w:val="BACD317A667D4F53A5715B93DAD74AF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-921187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</w:pPr>
            <w:sdt>
              <w:sdtPr>
                <w:id w:val="-152153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72463753"/>
                <w:placeholder>
                  <w:docPart w:val="C19F11101DFE4903AEEB3035BD7BFB38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874573670"/>
              <w:placeholder>
                <w:docPart w:val="FAE9AD6786944CB0BB2CC021F6A7CB67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786035066"/>
                <w:placeholder>
                  <w:docPart w:val="1101FD3EDA1F418C901925CB85E0B2D2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1975251175"/>
            <w:placeholder>
              <w:docPart w:val="94DF714044CD4CA098D905A55832432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794181618"/>
              <w:placeholder>
                <w:docPart w:val="CEB7207E649B45DC81CD630A4C8072C0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2069715301"/>
            <w:placeholder>
              <w:docPart w:val="59E26A9DEA7845B4B91F10541B93956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-44576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15031651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-41521637"/>
                <w:placeholder>
                  <w:docPart w:val="59CE7E850A454B708688D662F7807DE8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1350068578"/>
              <w:placeholder>
                <w:docPart w:val="A3E08E25C93D45B29B0C084FFC0EC0B4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892385759"/>
                <w:placeholder>
                  <w:docPart w:val="B00C323A57FD418D83651A516762CAB5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397014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5835397"/>
                <w:placeholder>
                  <w:docPart w:val="91D4B36CFE52482998592633BD428CD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547964490"/>
              <w:placeholder>
                <w:docPart w:val="5BC92A7615BF4D2ABCE8000FE6313531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09888612"/>
            <w:placeholder>
              <w:docPart w:val="237D1A03579D40D3BEBE547CD64BAB24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-5349607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</w:pPr>
            <w:sdt>
              <w:sdtPr>
                <w:id w:val="14323229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2074769867"/>
                <w:placeholder>
                  <w:docPart w:val="90CAD0D25E514422802C54030E7F9B0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232933240"/>
              <w:placeholder>
                <w:docPart w:val="244B3A996BCF407D8E44F9303DB9B7AE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275512858"/>
                <w:placeholder>
                  <w:docPart w:val="8243560EA3774B6FBA2C2634928E9B1F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51358665"/>
            <w:placeholder>
              <w:docPart w:val="7EA4AEF0980F461C9878BD7C1930DAC6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551601589"/>
              <w:placeholder>
                <w:docPart w:val="5EA130585BB74FCF91175C061B6E6589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0A687B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1460147343"/>
            <w:placeholder>
              <w:docPart w:val="B723F6890EE04410B1DDF27CC29FB5C1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-18490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</w:pPr>
            <w:sdt>
              <w:sdtPr>
                <w:id w:val="95252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124950"/>
                <w:placeholder>
                  <w:docPart w:val="1210D55C1CF34808AFB794006AE0E3FE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206C3D">
        <w:trPr>
          <w:cantSplit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0A687B" w:rsidRDefault="000A687B">
      <w:pPr>
        <w:spacing w:before="100" w:after="200"/>
        <w:rPr>
          <w:rFonts w:asciiTheme="minorHAnsi" w:hAnsiTheme="minorHAnsi"/>
          <w:sz w:val="12"/>
          <w:lang w:val="en-US"/>
        </w:rPr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417"/>
        <w:gridCol w:w="3259"/>
        <w:gridCol w:w="702"/>
        <w:gridCol w:w="566"/>
        <w:gridCol w:w="270"/>
        <w:gridCol w:w="1007"/>
        <w:gridCol w:w="568"/>
        <w:gridCol w:w="823"/>
        <w:gridCol w:w="309"/>
        <w:gridCol w:w="711"/>
        <w:gridCol w:w="168"/>
      </w:tblGrid>
      <w:tr w:rsidR="000A687B" w:rsidRPr="00776B11" w:rsidTr="00206C3D">
        <w:trPr>
          <w:cantSplit/>
          <w:tblHeader/>
        </w:trPr>
        <w:tc>
          <w:tcPr>
            <w:tcW w:w="1119" w:type="pct"/>
            <w:tcBorders>
              <w:top w:val="double" w:sz="4" w:space="0" w:color="123985" w:themeColor="accent1"/>
            </w:tcBorders>
            <w:tcMar>
              <w:right w:w="85" w:type="dxa"/>
            </w:tcMar>
            <w:vAlign w:val="center"/>
          </w:tcPr>
          <w:p w:rsidR="000A687B" w:rsidRPr="00776B11" w:rsidRDefault="000A687B" w:rsidP="00206C3D">
            <w:pPr>
              <w:pStyle w:val="PromptleadsBold"/>
              <w:keepNext/>
              <w:keepLines/>
              <w:rPr>
                <w:i/>
              </w:rPr>
            </w:pPr>
            <w:r w:rsidRPr="00776B11">
              <w:rPr>
                <w:i/>
              </w:rPr>
              <w:lastRenderedPageBreak/>
              <w:t>Name</w:t>
            </w:r>
          </w:p>
        </w:tc>
        <w:tc>
          <w:tcPr>
            <w:tcW w:w="1509" w:type="pct"/>
            <w:tcBorders>
              <w:top w:val="double" w:sz="4" w:space="0" w:color="123985" w:themeColor="accent1"/>
              <w:bottom w:val="single" w:sz="4" w:space="0" w:color="123985" w:themeColor="accent1"/>
            </w:tcBorders>
            <w:vAlign w:val="center"/>
          </w:tcPr>
          <w:p w:rsidR="000A687B" w:rsidRPr="00095F3C" w:rsidRDefault="00397014" w:rsidP="00206C3D">
            <w:pPr>
              <w:keepNext/>
              <w:keepLines/>
              <w:spacing w:before="120"/>
              <w:rPr>
                <w:rFonts w:cs="Arial"/>
                <w:b/>
                <w:i/>
                <w:sz w:val="22"/>
                <w:szCs w:val="18"/>
              </w:rPr>
            </w:pPr>
            <w:sdt>
              <w:sdtPr>
                <w:rPr>
                  <w:rFonts w:cs="Arial"/>
                  <w:b/>
                  <w:i/>
                  <w:sz w:val="22"/>
                  <w:szCs w:val="18"/>
                </w:rPr>
                <w:alias w:val="Key Personnel"/>
                <w:tag w:val="Key Personnel"/>
                <w:id w:val="4175724"/>
                <w:placeholder>
                  <w:docPart w:val="0C9DB72DB6404CB18DDC1615BEC8128E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b/>
                    <w:i/>
                    <w:sz w:val="22"/>
                  </w:rPr>
                  <w:t>Person 6</w:t>
                </w:r>
                <w:r w:rsidR="000A687B" w:rsidRPr="00776B11">
                  <w:rPr>
                    <w:rStyle w:val="PlaceholderText"/>
                    <w:b/>
                    <w:i/>
                    <w:sz w:val="22"/>
                  </w:rPr>
                  <w:br/>
                </w:r>
                <w:r w:rsidR="000A687B" w:rsidRPr="00776B11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ensure all key personnel are included – copy and paste for more tables,or delete any extra</w:t>
                </w:r>
              </w:sdtContent>
            </w:sdt>
          </w:p>
        </w:tc>
        <w:tc>
          <w:tcPr>
            <w:tcW w:w="1178" w:type="pct"/>
            <w:gridSpan w:val="4"/>
            <w:tcBorders>
              <w:top w:val="double" w:sz="4" w:space="0" w:color="123985" w:themeColor="accent1"/>
              <w:left w:val="nil"/>
            </w:tcBorders>
            <w:vAlign w:val="center"/>
          </w:tcPr>
          <w:p w:rsidR="000A687B" w:rsidRPr="00776B11" w:rsidRDefault="000A687B" w:rsidP="00206C3D">
            <w:pPr>
              <w:pStyle w:val="Promptleads2nd"/>
              <w:keepNext/>
              <w:keepLines/>
            </w:pPr>
            <w:r w:rsidRPr="00776B11">
              <w:t>Professional Designations</w:t>
            </w:r>
          </w:p>
        </w:tc>
        <w:tc>
          <w:tcPr>
            <w:tcW w:w="1194" w:type="pct"/>
            <w:gridSpan w:val="5"/>
            <w:tcBorders>
              <w:top w:val="double" w:sz="4" w:space="0" w:color="123985" w:themeColor="accent1"/>
              <w:bottom w:val="single" w:sz="4" w:space="0" w:color="123985" w:themeColor="accent1"/>
            </w:tcBorders>
            <w:tcMar>
              <w:left w:w="85" w:type="dxa"/>
              <w:right w:w="28" w:type="dxa"/>
            </w:tcMar>
            <w:vAlign w:val="center"/>
          </w:tcPr>
          <w:p w:rsidR="000A687B" w:rsidRPr="00776B11" w:rsidRDefault="00397014" w:rsidP="00206C3D">
            <w:pPr>
              <w:keepNext/>
              <w:rPr>
                <w:rFonts w:cs="Arial"/>
                <w:i/>
                <w:szCs w:val="18"/>
              </w:rPr>
            </w:pPr>
            <w:sdt>
              <w:sdtPr>
                <w:rPr>
                  <w:rFonts w:cs="Arial"/>
                  <w:i/>
                  <w:szCs w:val="18"/>
                </w:rPr>
                <w:alias w:val="Professional designations"/>
                <w:tag w:val="Professional designations"/>
                <w:id w:val="-974055411"/>
                <w:placeholder>
                  <w:docPart w:val="22A821955BE444F4A6CE22A50EA98807"/>
                </w:placeholder>
                <w:showingPlcHdr/>
                <w:text w:multiLine="1"/>
              </w:sdtPr>
              <w:sdtEndPr/>
              <w:sdtContent>
                <w:r w:rsidR="000A687B" w:rsidRPr="00776B11">
                  <w:rPr>
                    <w:rStyle w:val="PlaceholderText"/>
                    <w:i/>
                  </w:rPr>
                  <w:t>e.g. CET, P.Eng. enter N/A if none</w:t>
                </w:r>
              </w:sdtContent>
            </w:sdt>
          </w:p>
        </w:tc>
      </w:tr>
      <w:tr w:rsidR="000A687B" w:rsidRPr="0007618A" w:rsidTr="00206C3D">
        <w:trPr>
          <w:cantSplit/>
        </w:trPr>
        <w:tc>
          <w:tcPr>
            <w:tcW w:w="1119" w:type="pct"/>
            <w:tcMar>
              <w:right w:w="85" w:type="dxa"/>
            </w:tcMar>
            <w:vAlign w:val="center"/>
          </w:tcPr>
          <w:p w:rsidR="000A687B" w:rsidRPr="009003CA" w:rsidRDefault="000A687B" w:rsidP="00206C3D">
            <w:pPr>
              <w:pStyle w:val="Promptleads"/>
              <w:keepNext/>
              <w:keepLines/>
            </w:pPr>
            <w:r w:rsidRPr="009003CA">
              <w:t xml:space="preserve">Current </w:t>
            </w:r>
            <w:r w:rsidRPr="00B376F8">
              <w:t>Position</w:t>
            </w:r>
          </w:p>
        </w:tc>
        <w:tc>
          <w:tcPr>
            <w:tcW w:w="3881" w:type="pct"/>
            <w:gridSpan w:val="10"/>
            <w:tcBorders>
              <w:bottom w:val="single" w:sz="4" w:space="0" w:color="123985" w:themeColor="accent1"/>
            </w:tcBorders>
            <w:vAlign w:val="center"/>
          </w:tcPr>
          <w:p w:rsidR="000A687B" w:rsidRPr="0007618A" w:rsidRDefault="00397014" w:rsidP="00206C3D">
            <w:pPr>
              <w:keepNext/>
              <w:keepLines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b/>
                  <w:sz w:val="22"/>
                  <w:szCs w:val="18"/>
                </w:rPr>
                <w:alias w:val="Current Title"/>
                <w:id w:val="-167798539"/>
                <w:placeholder>
                  <w:docPart w:val="B538A266F8264737B6169A2562FB579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job title at firm</w:t>
                </w:r>
              </w:sdtContent>
            </w:sdt>
          </w:p>
        </w:tc>
      </w:tr>
      <w:tr w:rsidR="00B53B44" w:rsidRPr="00316E51" w:rsidTr="00742B33">
        <w:trPr>
          <w:cantSplit/>
          <w:trHeight w:val="56"/>
        </w:trPr>
        <w:tc>
          <w:tcPr>
            <w:tcW w:w="1119" w:type="pct"/>
            <w:tcMar>
              <w:right w:w="85" w:type="dxa"/>
            </w:tcMar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1834" w:type="pct"/>
            <w:gridSpan w:val="2"/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2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263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524" w:type="pct"/>
            <w:gridSpan w:val="2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329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  <w:tc>
          <w:tcPr>
            <w:tcW w:w="78" w:type="pct"/>
            <w:tcBorders>
              <w:left w:val="nil"/>
            </w:tcBorders>
          </w:tcPr>
          <w:p w:rsidR="00B53B44" w:rsidRPr="00316E51" w:rsidRDefault="00B53B44" w:rsidP="00742B33">
            <w:pPr>
              <w:pStyle w:val="teenyspacer"/>
            </w:pPr>
          </w:p>
        </w:tc>
      </w:tr>
      <w:tr w:rsidR="00B53B44" w:rsidRPr="002F67DE" w:rsidTr="00742B33">
        <w:trPr>
          <w:cantSplit/>
        </w:trPr>
        <w:tc>
          <w:tcPr>
            <w:tcW w:w="1119" w:type="pct"/>
            <w:tcMar>
              <w:right w:w="85" w:type="dxa"/>
            </w:tcMar>
            <w:vAlign w:val="bottom"/>
          </w:tcPr>
          <w:p w:rsidR="00B53B44" w:rsidRPr="009003CA" w:rsidRDefault="00B53B44" w:rsidP="00742B33">
            <w:pPr>
              <w:pStyle w:val="Promptleads"/>
              <w:keepNext/>
              <w:keepLines/>
            </w:pPr>
            <w:r w:rsidRPr="009003CA">
              <w:t>Professional Affiliation(s)</w:t>
            </w:r>
          </w:p>
        </w:tc>
        <w:tc>
          <w:tcPr>
            <w:tcW w:w="1509" w:type="pct"/>
            <w:tcBorders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Professional Affiliations"/>
              <w:id w:val="-325899168"/>
              <w:placeholder>
                <w:docPart w:val="33F6708D4D734BA8BB0493BFEE6248A8"/>
              </w:placeholder>
              <w:showingPlcHdr/>
              <w:text w:multiLine="1"/>
            </w:sdtPr>
            <w:sdtEndPr/>
            <w:sdtContent>
              <w:p w:rsidR="00B53B44" w:rsidRPr="002029B4" w:rsidRDefault="00B53B44" w:rsidP="00742B33">
                <w:pPr>
                  <w:keepNext/>
                  <w:keepLines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CTTAM, EGM</w:t>
                </w:r>
              </w:p>
            </w:sdtContent>
          </w:sdt>
        </w:tc>
        <w:tc>
          <w:tcPr>
            <w:tcW w:w="587" w:type="pct"/>
            <w:gridSpan w:val="2"/>
            <w:tcBorders>
              <w:left w:val="nil"/>
            </w:tcBorders>
            <w:vAlign w:val="bottom"/>
          </w:tcPr>
          <w:p w:rsidR="00B53B44" w:rsidRPr="00476C09" w:rsidRDefault="00B53B44" w:rsidP="00742B33">
            <w:pPr>
              <w:pStyle w:val="Promptleads"/>
            </w:pPr>
            <w:r w:rsidRPr="009003CA">
              <w:t>Education</w:t>
            </w:r>
          </w:p>
        </w:tc>
        <w:tc>
          <w:tcPr>
            <w:tcW w:w="1785" w:type="pct"/>
            <w:gridSpan w:val="7"/>
            <w:tcBorders>
              <w:left w:val="nil"/>
              <w:bottom w:val="single" w:sz="4" w:space="0" w:color="123985" w:themeColor="accent1"/>
            </w:tcBorders>
            <w:vAlign w:val="bottom"/>
          </w:tcPr>
          <w:sdt>
            <w:sdtPr>
              <w:rPr>
                <w:rFonts w:cs="Arial"/>
                <w:szCs w:val="18"/>
              </w:rPr>
              <w:alias w:val="education"/>
              <w:id w:val="-1099106702"/>
              <w:placeholder>
                <w:docPart w:val="9854554777B742469D53BD13F70A0C80"/>
              </w:placeholder>
              <w:showingPlcHdr/>
              <w:text w:multiLine="1"/>
            </w:sdtPr>
            <w:sdtEndPr/>
            <w:sdtContent>
              <w:p w:rsidR="00B53B44" w:rsidRPr="00631D0F" w:rsidRDefault="00B53B44" w:rsidP="00742B33">
                <w:r>
                  <w:rPr>
                    <w:rStyle w:val="PlaceholderText"/>
                  </w:rPr>
                  <w:t>e.g. institutions, graduation years</w:t>
                </w:r>
              </w:p>
            </w:sdtContent>
          </w:sdt>
        </w:tc>
      </w:tr>
      <w:tr w:rsidR="00B53B44" w:rsidRPr="00FE6480" w:rsidTr="00742B33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2096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125" w:type="pct"/>
            <w:tcBorders>
              <w:left w:val="nil"/>
            </w:tcBorders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729" w:type="pct"/>
            <w:gridSpan w:val="2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381" w:type="pct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  <w:tc>
          <w:tcPr>
            <w:tcW w:w="550" w:type="pct"/>
            <w:gridSpan w:val="3"/>
          </w:tcPr>
          <w:p w:rsidR="00B53B44" w:rsidRPr="00FE6480" w:rsidRDefault="00B53B44" w:rsidP="00742B33">
            <w:pPr>
              <w:pStyle w:val="teenyspacer"/>
              <w:keepNext/>
              <w:keepLines/>
            </w:pPr>
          </w:p>
        </w:tc>
      </w:tr>
      <w:tr w:rsidR="000A687B" w:rsidRPr="00FE6480" w:rsidTr="00206C3D">
        <w:trPr>
          <w:cantSplit/>
          <w:trHeight w:val="70"/>
        </w:trPr>
        <w:tc>
          <w:tcPr>
            <w:tcW w:w="1119" w:type="pct"/>
            <w:tcMar>
              <w:right w:w="85" w:type="dxa"/>
            </w:tcMar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1834" w:type="pct"/>
            <w:gridSpan w:val="2"/>
          </w:tcPr>
          <w:p w:rsidR="000A687B" w:rsidRPr="00FE6480" w:rsidRDefault="000A687B" w:rsidP="00206C3D">
            <w:pPr>
              <w:pStyle w:val="teenyspacer"/>
              <w:keepNext/>
            </w:pPr>
          </w:p>
        </w:tc>
        <w:tc>
          <w:tcPr>
            <w:tcW w:w="2047" w:type="pct"/>
            <w:gridSpan w:val="8"/>
            <w:tcBorders>
              <w:left w:val="nil"/>
              <w:right w:val="dotted" w:sz="4" w:space="0" w:color="123985" w:themeColor="accent1"/>
            </w:tcBorders>
          </w:tcPr>
          <w:p w:rsidR="000A687B" w:rsidRPr="00FE6480" w:rsidRDefault="000A687B" w:rsidP="00206C3D">
            <w:pPr>
              <w:pStyle w:val="teenyspacer"/>
              <w:keepNext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 w:val="restart"/>
            <w:tcMar>
              <w:right w:w="85" w:type="dxa"/>
            </w:tcMar>
          </w:tcPr>
          <w:p w:rsidR="000A687B" w:rsidRPr="00FD6BA4" w:rsidRDefault="000A687B" w:rsidP="00206C3D">
            <w:pPr>
              <w:pStyle w:val="Promptleads"/>
              <w:keepNext/>
            </w:pPr>
            <w:r>
              <w:t>Project Role for</w:t>
            </w:r>
            <w:r>
              <w:br/>
              <w:t>This Project</w:t>
            </w:r>
          </w:p>
        </w:tc>
        <w:tc>
          <w:tcPr>
            <w:tcW w:w="1834" w:type="pct"/>
            <w:gridSpan w:val="2"/>
            <w:vMerge w:val="restart"/>
          </w:tcPr>
          <w:p w:rsidR="000A687B" w:rsidRPr="002029B4" w:rsidRDefault="00397014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Role"/>
                <w:id w:val="1353998386"/>
                <w:placeholder>
                  <w:docPart w:val="6501EACADD414DC1B0F02874DDFF9F2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Title of role (e.g. engineer-of-record, designer, resident inspector, CA)</w:t>
                </w:r>
              </w:sdtContent>
            </w:sdt>
          </w:p>
        </w:tc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1785" w:type="pct"/>
            <w:gridSpan w:val="7"/>
            <w:tcBorders>
              <w:top w:val="dotted" w:sz="4" w:space="0" w:color="123985" w:themeColor="accent1"/>
              <w:left w:val="dotted" w:sz="4" w:space="0" w:color="123985" w:themeColor="accent1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Heading2"/>
              <w:keepLines/>
              <w:spacing w:after="0"/>
              <w:jc w:val="center"/>
              <w:outlineLvl w:val="1"/>
            </w:pPr>
            <w:r w:rsidRPr="00644BC7">
              <w:t>Years Experience</w:t>
            </w: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  <w:tcBorders>
              <w:bottom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Pr="002029B4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tcBorders>
              <w:top w:val="single" w:sz="4" w:space="0" w:color="123985" w:themeColor="accent1"/>
              <w:lef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 xml:space="preserve">in current </w:t>
            </w:r>
            <w:r>
              <w:br/>
            </w:r>
            <w:r w:rsidRPr="00476C09">
              <w:t>position</w:t>
            </w:r>
          </w:p>
        </w:tc>
        <w:sdt>
          <w:sdtPr>
            <w:rPr>
              <w:rFonts w:cs="Arial"/>
              <w:i/>
              <w:szCs w:val="18"/>
            </w:rPr>
            <w:alias w:val="yrs in pos"/>
            <w:id w:val="-1214971999"/>
            <w:placeholder>
              <w:docPart w:val="87C3DAAC584D407D971B33333E39C96C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tcBorders>
              <w:top w:val="single" w:sz="4" w:space="0" w:color="123985" w:themeColor="accent1"/>
              <w:left w:val="nil"/>
            </w:tcBorders>
            <w:vAlign w:val="bottom"/>
          </w:tcPr>
          <w:p w:rsidR="000A687B" w:rsidRPr="00644BC7" w:rsidRDefault="000A687B" w:rsidP="00206C3D">
            <w:pPr>
              <w:pStyle w:val="Promptleads3rd"/>
            </w:pPr>
            <w:r w:rsidRPr="00476C09">
              <w:t>with roadway design</w:t>
            </w:r>
          </w:p>
        </w:tc>
        <w:sdt>
          <w:sdtPr>
            <w:rPr>
              <w:rFonts w:cs="Arial"/>
              <w:i/>
              <w:szCs w:val="18"/>
            </w:rPr>
            <w:alias w:val="road design"/>
            <w:id w:val="699515775"/>
            <w:placeholder>
              <w:docPart w:val="3BE7AC37BE1A4505A8D5E066086ABD1B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tcBorders>
                  <w:top w:val="single" w:sz="4" w:space="0" w:color="123985" w:themeColor="accent1"/>
                  <w:left w:val="nil"/>
                  <w:bottom w:val="single" w:sz="4" w:space="0" w:color="123985" w:themeColor="accent1"/>
                </w:tcBorders>
                <w:vAlign w:val="bottom"/>
              </w:tcPr>
              <w:p w:rsidR="000A687B" w:rsidRPr="00644BC7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 w:val="restart"/>
            <w:tcBorders>
              <w:top w:val="single" w:sz="4" w:space="0" w:color="123985" w:themeColor="accent1"/>
              <w:left w:val="nil"/>
              <w:right w:val="dotted" w:sz="4" w:space="0" w:color="123985" w:themeColor="accent1"/>
            </w:tcBorders>
            <w:vAlign w:val="bottom"/>
          </w:tcPr>
          <w:p w:rsidR="000A687B" w:rsidRPr="00644BC7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371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sdt>
          <w:sdtPr>
            <w:rPr>
              <w:rFonts w:cs="Arial"/>
              <w:szCs w:val="18"/>
            </w:rPr>
            <w:alias w:val="Role"/>
            <w:id w:val="862242837"/>
            <w:placeholder>
              <w:docPart w:val="A8D6F271237949FB9C8022DF5DD55D96"/>
            </w:placeholder>
            <w:showingPlcHdr/>
            <w:text w:multiLine="1"/>
          </w:sdtPr>
          <w:sdtEndPr/>
          <w:sdtContent>
            <w:tc>
              <w:tcPr>
                <w:tcW w:w="1834" w:type="pct"/>
                <w:gridSpan w:val="2"/>
                <w:vMerge w:val="restart"/>
              </w:tcPr>
              <w:p w:rsidR="000A687B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Detailed description of the role assigned to this key person, including project responsibilities and tasks throughout the project</w:t>
                </w:r>
                <w:r>
                  <w:rPr>
                    <w:rStyle w:val="PlaceholderText"/>
                  </w:rPr>
                  <w:br/>
                </w:r>
              </w:p>
            </w:tc>
          </w:sdtContent>
        </w:sdt>
        <w:tc>
          <w:tcPr>
            <w:tcW w:w="262" w:type="pct"/>
            <w:vMerge w:val="restart"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</w:pPr>
          </w:p>
        </w:tc>
        <w:tc>
          <w:tcPr>
            <w:tcW w:w="591" w:type="pct"/>
            <w:gridSpan w:val="2"/>
            <w:vMerge w:val="restart"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 xml:space="preserve">administering </w:t>
            </w:r>
            <w:r>
              <w:br/>
            </w:r>
            <w:r w:rsidRPr="00476C09">
              <w:t>city projects</w:t>
            </w:r>
          </w:p>
        </w:tc>
        <w:sdt>
          <w:sdtPr>
            <w:rPr>
              <w:rFonts w:cs="Arial"/>
              <w:i/>
              <w:szCs w:val="18"/>
            </w:rPr>
            <w:alias w:val="City proj"/>
            <w:id w:val="615181204"/>
            <w:placeholder>
              <w:docPart w:val="28A3C9710FFC4727AFA60A27CD298547"/>
            </w:placeholder>
            <w:showingPlcHdr/>
            <w:text w:multiLine="1"/>
          </w:sdtPr>
          <w:sdtEndPr/>
          <w:sdtContent>
            <w:tc>
              <w:tcPr>
                <w:tcW w:w="263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524" w:type="pct"/>
            <w:gridSpan w:val="2"/>
            <w:vMerge w:val="restart"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  <w:r w:rsidRPr="00476C09">
              <w:t>with contract administration</w:t>
            </w:r>
          </w:p>
        </w:tc>
        <w:sdt>
          <w:sdtPr>
            <w:rPr>
              <w:rFonts w:cs="Arial"/>
              <w:i/>
              <w:szCs w:val="18"/>
            </w:rPr>
            <w:alias w:val="CA exp"/>
            <w:id w:val="-174738818"/>
            <w:placeholder>
              <w:docPart w:val="B63E469C8C50401ABE077BD26C82AB75"/>
            </w:placeholder>
            <w:showingPlcHdr/>
            <w:text w:multiLine="1"/>
          </w:sdtPr>
          <w:sdtEndPr/>
          <w:sdtContent>
            <w:tc>
              <w:tcPr>
                <w:tcW w:w="329" w:type="pct"/>
                <w:vMerge w:val="restart"/>
                <w:tcBorders>
                  <w:top w:val="single" w:sz="4" w:space="0" w:color="123985" w:themeColor="accent1"/>
                  <w:left w:val="nil"/>
                </w:tcBorders>
                <w:vAlign w:val="bottom"/>
              </w:tcPr>
              <w:p w:rsidR="000A687B" w:rsidRDefault="000A687B" w:rsidP="00206C3D">
                <w:r w:rsidRPr="00631D0F">
                  <w:rPr>
                    <w:rStyle w:val="PlaceholderText"/>
                    <w:i/>
                  </w:rPr>
                  <w:t>years</w:t>
                </w:r>
              </w:p>
            </w:tc>
          </w:sdtContent>
        </w:sdt>
        <w:tc>
          <w:tcPr>
            <w:tcW w:w="78" w:type="pct"/>
            <w:vMerge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vMerge/>
            <w:tcBorders>
              <w:lef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263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524" w:type="pct"/>
            <w:gridSpan w:val="2"/>
            <w:vMerge/>
            <w:tcBorders>
              <w:left w:val="nil"/>
            </w:tcBorders>
            <w:vAlign w:val="bottom"/>
          </w:tcPr>
          <w:p w:rsidR="000A687B" w:rsidRDefault="000A687B" w:rsidP="00206C3D">
            <w:pPr>
              <w:pStyle w:val="Promptleads3rd"/>
            </w:pPr>
          </w:p>
        </w:tc>
        <w:tc>
          <w:tcPr>
            <w:tcW w:w="329" w:type="pct"/>
            <w:vMerge/>
            <w:tcBorders>
              <w:left w:val="nil"/>
              <w:bottom w:val="single" w:sz="4" w:space="0" w:color="123985" w:themeColor="accent1"/>
            </w:tcBorders>
            <w:vAlign w:val="bottom"/>
          </w:tcPr>
          <w:p w:rsidR="000A687B" w:rsidRDefault="000A687B" w:rsidP="00206C3D"/>
        </w:tc>
        <w:tc>
          <w:tcPr>
            <w:tcW w:w="78" w:type="pct"/>
            <w:tcBorders>
              <w:left w:val="nil"/>
              <w:right w:val="dotted" w:sz="4" w:space="0" w:color="123985" w:themeColor="accent1"/>
            </w:tcBorders>
            <w:vAlign w:val="bottom"/>
          </w:tcPr>
          <w:p w:rsidR="000A687B" w:rsidRDefault="000A687B" w:rsidP="00206C3D">
            <w:pPr>
              <w:pStyle w:val="teenyspac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62" w:type="pct"/>
            <w:vMerge/>
            <w:tcBorders>
              <w:left w:val="nil"/>
              <w:right w:val="dotted" w:sz="4" w:space="0" w:color="123985" w:themeColor="accent1"/>
            </w:tcBorders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591" w:type="pct"/>
            <w:gridSpan w:val="2"/>
            <w:tcBorders>
              <w:left w:val="dotted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263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524" w:type="pct"/>
            <w:gridSpan w:val="2"/>
            <w:tcBorders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329" w:type="pct"/>
            <w:tcBorders>
              <w:top w:val="single" w:sz="4" w:space="0" w:color="123985" w:themeColor="accent1"/>
              <w:left w:val="nil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  <w:tc>
          <w:tcPr>
            <w:tcW w:w="78" w:type="pct"/>
            <w:tcBorders>
              <w:left w:val="nil"/>
              <w:bottom w:val="dotted" w:sz="4" w:space="0" w:color="123985" w:themeColor="accent1"/>
              <w:right w:val="dotted" w:sz="4" w:space="0" w:color="123985" w:themeColor="accent1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2F67DE" w:rsidTr="00206C3D">
        <w:trPr>
          <w:cantSplit/>
          <w:trHeight w:val="20"/>
        </w:trPr>
        <w:tc>
          <w:tcPr>
            <w:tcW w:w="1119" w:type="pct"/>
            <w:vMerge/>
            <w:tcMar>
              <w:right w:w="85" w:type="dxa"/>
            </w:tcMar>
          </w:tcPr>
          <w:p w:rsidR="000A687B" w:rsidRDefault="000A687B" w:rsidP="00206C3D">
            <w:pPr>
              <w:pStyle w:val="Promptleads"/>
              <w:keepNext/>
            </w:pPr>
          </w:p>
        </w:tc>
        <w:tc>
          <w:tcPr>
            <w:tcW w:w="1834" w:type="pct"/>
            <w:gridSpan w:val="2"/>
            <w:vMerge/>
          </w:tcPr>
          <w:p w:rsidR="000A687B" w:rsidRDefault="000A687B" w:rsidP="00206C3D">
            <w:pPr>
              <w:keepNext/>
              <w:spacing w:before="120"/>
              <w:rPr>
                <w:rFonts w:cs="Arial"/>
                <w:szCs w:val="18"/>
              </w:rPr>
            </w:pPr>
          </w:p>
        </w:tc>
        <w:tc>
          <w:tcPr>
            <w:tcW w:w="2047" w:type="pct"/>
            <w:gridSpan w:val="8"/>
            <w:tcBorders>
              <w:left w:val="nil"/>
            </w:tcBorders>
          </w:tcPr>
          <w:p w:rsidR="000A687B" w:rsidRDefault="000A687B" w:rsidP="00206C3D">
            <w:pPr>
              <w:pStyle w:val="teenyspacer"/>
              <w:jc w:val="center"/>
            </w:pPr>
          </w:p>
        </w:tc>
      </w:tr>
      <w:tr w:rsidR="000A687B" w:rsidRPr="00D10D38" w:rsidTr="00F07AB1">
        <w:trPr>
          <w:cantSplit/>
          <w:trHeight w:val="20"/>
        </w:trPr>
        <w:tc>
          <w:tcPr>
            <w:tcW w:w="5000" w:type="pct"/>
            <w:gridSpan w:val="11"/>
            <w:tcBorders>
              <w:bottom w:val="single" w:sz="4" w:space="0" w:color="123985" w:themeColor="accent1"/>
            </w:tcBorders>
          </w:tcPr>
          <w:p w:rsidR="000A687B" w:rsidRPr="00316E51" w:rsidRDefault="000A687B" w:rsidP="00206C3D">
            <w:pPr>
              <w:pStyle w:val="Heading2"/>
              <w:outlineLvl w:val="1"/>
            </w:pPr>
            <w:r w:rsidRPr="00D10D38">
              <w:t>Past Comparable Experience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p w:rsidR="000A687B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Cs w:val="18"/>
              </w:rPr>
            </w:pPr>
            <w:sdt>
              <w:sdtPr>
                <w:rPr>
                  <w:rFonts w:cs="Arial"/>
                  <w:b/>
                  <w:szCs w:val="18"/>
                </w:rPr>
                <w:alias w:val="Ref Project"/>
                <w:id w:val="-729303096"/>
                <w:placeholder>
                  <w:docPart w:val="8E6AB0C1ACA34F3383FC9F4DD3A934EA"/>
                </w:placeholder>
                <w:showingPlcHdr/>
                <w:text w:multiLine="1"/>
              </w:sdtPr>
              <w:sdtEndPr/>
              <w:sdtContent>
                <w:r w:rsidR="000A687B" w:rsidRPr="009003CA">
                  <w:rPr>
                    <w:rStyle w:val="PlaceholderText"/>
                    <w:b/>
                  </w:rPr>
                  <w:t>Reference Project 1</w:t>
                </w:r>
              </w:sdtContent>
            </w:sdt>
            <w:r w:rsidR="000A687B">
              <w:rPr>
                <w:rFonts w:cs="Arial"/>
                <w:b/>
                <w:szCs w:val="18"/>
              </w:rPr>
              <w:t xml:space="preserve"> </w:t>
            </w:r>
          </w:p>
          <w:p w:rsidR="000A687B" w:rsidRPr="00E029C8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-936057234"/>
                <w:placeholder>
                  <w:docPart w:val="CF8534D0F1D24174AA7E6792E7F61634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>Reference information for Project 1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-2059162962"/>
            <w:placeholder>
              <w:docPart w:val="036959D28B0E40BCA5618C9608AB449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1048563324"/>
              <w:placeholder>
                <w:docPart w:val="EDB6AADF39AA4EA980B20E798BE167D8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755980976"/>
            <w:placeholder>
              <w:docPart w:val="5840D6BE2ED04CB789AB3B0A3A09181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1487590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</w:pPr>
            <w:sdt>
              <w:sdtPr>
                <w:id w:val="186224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271051346"/>
                <w:placeholder>
                  <w:docPart w:val="E36375AB29CC4C4ABFFD16C8C3F7D32A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59833906"/>
              <w:placeholder>
                <w:docPart w:val="E31248533D624682845CDF07FD93C19F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2</w:t>
                </w:r>
              </w:p>
            </w:sdtContent>
          </w:sdt>
          <w:p w:rsidR="000A687B" w:rsidRPr="009003CA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747316849"/>
                <w:placeholder>
                  <w:docPart w:val="BC0E9B0D027140CEBF3402EFAB8455B7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2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387853939"/>
            <w:placeholder>
              <w:docPart w:val="5D24E5BF88714545BF27B39C7EA0EBA3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accent1"/>
                  <w:bottom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905189721"/>
              <w:placeholder>
                <w:docPart w:val="00C6AFAD239F40D2803A25D9760C4323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992877266"/>
            <w:placeholder>
              <w:docPart w:val="8B57E11BC927492EA7DCF4FA163BB61E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1953204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  <w:rPr>
                <w:rFonts w:cs="Arial"/>
                <w:szCs w:val="18"/>
              </w:rPr>
            </w:pPr>
            <w:sdt>
              <w:sdtPr>
                <w:id w:val="-388875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542477787"/>
                <w:placeholder>
                  <w:docPart w:val="EFC5F759C0514597BE8E4C4E33EDB17C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accent1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092314377"/>
              <w:placeholder>
                <w:docPart w:val="2B1346D4C9754F0A9DA3A57FE39E6A10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3</w:t>
                </w:r>
              </w:p>
            </w:sdtContent>
          </w:sdt>
          <w:p w:rsidR="000A687B" w:rsidRPr="009003CA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453897425"/>
                <w:placeholder>
                  <w:docPart w:val="D95979977A7C43DC8D6FFB84F24E0CA3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3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tc>
          <w:tcPr>
            <w:tcW w:w="2950" w:type="pct"/>
            <w:gridSpan w:val="6"/>
            <w:tcBorders>
              <w:top w:val="single" w:sz="4" w:space="0" w:color="123985" w:themeColor="accent1"/>
              <w:bottom w:val="dotted" w:sz="4" w:space="0" w:color="123985" w:themeColor="accent1"/>
            </w:tcBorders>
            <w:tcMar>
              <w:right w:w="85" w:type="dxa"/>
            </w:tcMar>
          </w:tcPr>
          <w:p w:rsidR="000A687B" w:rsidRPr="002029B4" w:rsidRDefault="00397014" w:rsidP="00206C3D">
            <w:pPr>
              <w:keepNext/>
              <w:spacing w:before="120"/>
              <w:rPr>
                <w:rFonts w:cs="Arial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Description"/>
                <w:tag w:val="Project Description"/>
                <w:id w:val="-438993698"/>
                <w:placeholder>
                  <w:docPart w:val="ADEE4C7EE0534F90AF282E341819D88B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B</w:t>
                </w:r>
                <w:r w:rsidR="000A687B" w:rsidRPr="001F0797">
                  <w:rPr>
                    <w:rStyle w:val="PlaceholderText"/>
                  </w:rPr>
                  <w:t xml:space="preserve">rief </w:t>
                </w:r>
                <w:r w:rsidR="000A687B">
                  <w:rPr>
                    <w:rStyle w:val="PlaceholderText"/>
                  </w:rPr>
                  <w:t xml:space="preserve">project </w:t>
                </w:r>
                <w:r w:rsidR="000A687B" w:rsidRPr="001F0797">
                  <w:rPr>
                    <w:rStyle w:val="PlaceholderText"/>
                  </w:rPr>
                  <w:t xml:space="preserve">description; </w:t>
                </w:r>
                <w:r w:rsidR="000A687B">
                  <w:rPr>
                    <w:rStyle w:val="PlaceholderText"/>
                  </w:rPr>
                  <w:t xml:space="preserve">relevance to current project; details as per the </w:t>
                </w:r>
                <w:r w:rsidR="000A687B" w:rsidRPr="003F6DB3">
                  <w:rPr>
                    <w:rStyle w:val="PlaceholderText"/>
                    <w:i/>
                  </w:rPr>
                  <w:t>“</w:t>
                </w:r>
                <w:r w:rsidR="000A687B">
                  <w:rPr>
                    <w:rStyle w:val="PlaceholderText"/>
                    <w:i/>
                  </w:rPr>
                  <w:t>Experience of Key Personnel Assigned to the Project”</w:t>
                </w:r>
                <w:r w:rsidR="000A687B" w:rsidRPr="00E916E0">
                  <w:rPr>
                    <w:rStyle w:val="PlaceholderText"/>
                  </w:rPr>
                  <w:t xml:space="preserve"> section in </w:t>
                </w:r>
                <w:r w:rsidR="000A687B">
                  <w:rPr>
                    <w:rStyle w:val="PlaceholderText"/>
                  </w:rPr>
                  <w:t>PART</w:t>
                </w:r>
                <w:r w:rsidR="000A687B" w:rsidRPr="00E916E0">
                  <w:rPr>
                    <w:rStyle w:val="PlaceholderText"/>
                  </w:rPr>
                  <w:t xml:space="preserve"> B of the RFP</w:t>
                </w:r>
              </w:sdtContent>
            </w:sdt>
          </w:p>
        </w:tc>
        <w:tc>
          <w:tcPr>
            <w:tcW w:w="931" w:type="pct"/>
            <w:gridSpan w:val="4"/>
            <w:tcBorders>
              <w:top w:val="single" w:sz="4" w:space="0" w:color="123985" w:themeColor="accent1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1447847566"/>
              <w:placeholder>
                <w:docPart w:val="45C3A0075C614CB9ACD140F81138ECD1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-15471354"/>
            <w:placeholder>
              <w:docPart w:val="B2447250F1CA4B2C8BC74C515A73302A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  <w:bottom w:val="single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  <w:bottom w:val="single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1929314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</w:pPr>
            <w:sdt>
              <w:sdtPr>
                <w:id w:val="-78843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420692789"/>
                <w:placeholder>
                  <w:docPart w:val="1FA5D85158C04404A6F4ED265F915377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 w:val="restart"/>
            <w:tcBorders>
              <w:top w:val="single" w:sz="4" w:space="0" w:color="123985" w:themeColor="text2"/>
            </w:tcBorders>
            <w:shd w:val="clear" w:color="auto" w:fill="auto"/>
            <w:tcMar>
              <w:right w:w="85" w:type="dxa"/>
            </w:tcMar>
          </w:tcPr>
          <w:sdt>
            <w:sdtPr>
              <w:rPr>
                <w:rFonts w:cs="Arial"/>
                <w:b/>
                <w:szCs w:val="18"/>
              </w:rPr>
              <w:alias w:val="Ref Project"/>
              <w:id w:val="-1934808984"/>
              <w:placeholder>
                <w:docPart w:val="DDBD20B8D4FB46C08F1A476F8699C151"/>
              </w:placeholder>
              <w:showingPlcHdr/>
              <w:text w:multiLine="1"/>
            </w:sdtPr>
            <w:sdtEndPr/>
            <w:sdtContent>
              <w:p w:rsidR="000A687B" w:rsidRDefault="000A687B" w:rsidP="00206C3D">
                <w:pPr>
                  <w:pStyle w:val="NormalIndent"/>
                  <w:keepNext/>
                  <w:ind w:left="179"/>
                  <w:jc w:val="right"/>
                  <w:rPr>
                    <w:rFonts w:cs="Arial"/>
                    <w:b/>
                    <w:szCs w:val="18"/>
                  </w:rPr>
                </w:pPr>
                <w:r w:rsidRPr="009003CA">
                  <w:rPr>
                    <w:rStyle w:val="PlaceholderText"/>
                    <w:b/>
                  </w:rPr>
                  <w:t xml:space="preserve">Reference Project </w:t>
                </w:r>
                <w:r>
                  <w:rPr>
                    <w:rStyle w:val="PlaceholderText"/>
                    <w:b/>
                  </w:rPr>
                  <w:t>4</w:t>
                </w:r>
              </w:p>
            </w:sdtContent>
          </w:sdt>
          <w:p w:rsidR="000A687B" w:rsidRPr="009003CA" w:rsidRDefault="00397014" w:rsidP="00206C3D">
            <w:pPr>
              <w:pStyle w:val="NormalIndent"/>
              <w:keepNext/>
              <w:ind w:left="179"/>
              <w:jc w:val="right"/>
              <w:rPr>
                <w:rFonts w:cs="Arial"/>
                <w:b/>
                <w:sz w:val="20"/>
                <w:szCs w:val="18"/>
              </w:rPr>
            </w:pPr>
            <w:sdt>
              <w:sdtPr>
                <w:rPr>
                  <w:rFonts w:cs="Arial"/>
                  <w:szCs w:val="18"/>
                </w:rPr>
                <w:alias w:val="Project Info"/>
                <w:tag w:val="Project Info"/>
                <w:id w:val="1961840973"/>
                <w:placeholder>
                  <w:docPart w:val="19B673ADDECE4E61B6E9C3AE6934BCCD"/>
                </w:placeholder>
                <w:showingPlcHdr/>
                <w:text w:multiLine="1"/>
              </w:sdtPr>
              <w:sdtEndPr/>
              <w:sdtContent>
                <w:r w:rsidR="000A687B" w:rsidRPr="00E029C8">
                  <w:rPr>
                    <w:rStyle w:val="PlaceholderText"/>
                  </w:rPr>
                  <w:t xml:space="preserve">Reference information for Project </w:t>
                </w:r>
                <w:r w:rsidR="000A687B">
                  <w:rPr>
                    <w:rStyle w:val="PlaceholderText"/>
                  </w:rPr>
                  <w:t>4</w:t>
                </w:r>
                <w:r w:rsidR="000A687B" w:rsidRPr="00E029C8">
                  <w:rPr>
                    <w:rStyle w:val="PlaceholderText"/>
                  </w:rPr>
                  <w:t xml:space="preserve"> – Tender No, File No, etc.</w:t>
                </w:r>
              </w:sdtContent>
            </w:sdt>
          </w:p>
        </w:tc>
        <w:sdt>
          <w:sdtPr>
            <w:rPr>
              <w:rFonts w:cs="Arial"/>
              <w:szCs w:val="18"/>
            </w:rPr>
            <w:alias w:val="Project Description"/>
            <w:tag w:val="Project Description"/>
            <w:id w:val="983281667"/>
            <w:placeholder>
              <w:docPart w:val="B2435ECF9DF84E2FAABFCEDCA9B953A7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single" w:sz="4" w:space="0" w:color="123985" w:themeColor="text2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B</w:t>
                </w:r>
                <w:r w:rsidRPr="001F0797">
                  <w:rPr>
                    <w:rStyle w:val="PlaceholderText"/>
                  </w:rPr>
                  <w:t xml:space="preserve">rief </w:t>
                </w:r>
                <w:r>
                  <w:rPr>
                    <w:rStyle w:val="PlaceholderText"/>
                  </w:rPr>
                  <w:t xml:space="preserve">project </w:t>
                </w:r>
                <w:r w:rsidRPr="001F0797">
                  <w:rPr>
                    <w:rStyle w:val="PlaceholderText"/>
                  </w:rPr>
                  <w:t xml:space="preserve">description; </w:t>
                </w:r>
                <w:r>
                  <w:rPr>
                    <w:rStyle w:val="PlaceholderText"/>
                  </w:rPr>
                  <w:t xml:space="preserve">relevance to current project; details as per the </w:t>
                </w:r>
                <w:r w:rsidRPr="003F6DB3">
                  <w:rPr>
                    <w:rStyle w:val="PlaceholderText"/>
                    <w:i/>
                  </w:rPr>
                  <w:t>“</w:t>
                </w:r>
                <w:r>
                  <w:rPr>
                    <w:rStyle w:val="PlaceholderText"/>
                    <w:i/>
                  </w:rPr>
                  <w:t>Experience of Key Personnel Assigned to the Project”</w:t>
                </w:r>
                <w:r w:rsidRPr="00E916E0">
                  <w:rPr>
                    <w:rStyle w:val="PlaceholderText"/>
                  </w:rPr>
                  <w:t xml:space="preserve"> section in </w:t>
                </w:r>
                <w:r>
                  <w:rPr>
                    <w:rStyle w:val="PlaceholderText"/>
                  </w:rPr>
                  <w:t>PART</w:t>
                </w:r>
                <w:r w:rsidRPr="00E916E0">
                  <w:rPr>
                    <w:rStyle w:val="PlaceholderText"/>
                  </w:rPr>
                  <w:t xml:space="preserve"> B of the RFP</w:t>
                </w:r>
                <w:r>
                  <w:rPr>
                    <w:rStyle w:val="PlaceholderText"/>
                    <w:i/>
                  </w:rPr>
                  <w:br/>
                </w:r>
                <w:r>
                  <w:rPr>
                    <w:rStyle w:val="PlaceholderText"/>
                    <w:i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Minimum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THREE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per key person;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This 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dditional project may be provided to demonstrate further experience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,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or experience in a </w:t>
                </w:r>
                <w:r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>specific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t xml:space="preserve"> area</w:t>
                </w:r>
                <w:r w:rsidRPr="00975444">
                  <w:rPr>
                    <w:rStyle w:val="PlaceholderText"/>
                    <w:i/>
                    <w:color w:val="EE3042" w:themeColor="accent4"/>
                    <w:sz w:val="16"/>
                    <w:szCs w:val="16"/>
                  </w:rPr>
                  <w:br/>
                </w:r>
                <w:r w:rsidRPr="00DA3521">
                  <w:rPr>
                    <w:rFonts w:cs="Arial"/>
                    <w:b/>
                    <w:i/>
                    <w:color w:val="FF0000"/>
                    <w:sz w:val="16"/>
                    <w:szCs w:val="16"/>
                  </w:rPr>
                  <w:t>Delete Ref project 4 rows if not applicable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.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br/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Maximum of </w:t>
                </w:r>
                <w:r>
                  <w:rPr>
                    <w:rFonts w:cs="Arial"/>
                    <w:i/>
                    <w:color w:val="FF0000"/>
                    <w:sz w:val="16"/>
                    <w:szCs w:val="16"/>
                  </w:rPr>
                  <w:t>F</w:t>
                </w:r>
                <w:r>
                  <w:rPr>
                    <w:i/>
                    <w:color w:val="FF0000"/>
                    <w:sz w:val="16"/>
                    <w:szCs w:val="16"/>
                  </w:rPr>
                  <w:t>OUR</w:t>
                </w:r>
                <w:r w:rsidRPr="00975444">
                  <w:rPr>
                    <w:rFonts w:cs="Arial"/>
                    <w:i/>
                    <w:color w:val="FF0000"/>
                    <w:sz w:val="16"/>
                    <w:szCs w:val="16"/>
                  </w:rPr>
                  <w:t xml:space="preserve"> projects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single" w:sz="4" w:space="0" w:color="123985" w:themeColor="text2"/>
              <w:bottom w:val="dotted" w:sz="4" w:space="0" w:color="123985" w:themeColor="accent1"/>
            </w:tcBorders>
          </w:tcPr>
          <w:p w:rsidR="000A687B" w:rsidRDefault="000A687B" w:rsidP="00206C3D">
            <w:pPr>
              <w:pStyle w:val="Promptleads"/>
              <w:spacing w:after="0"/>
              <w:jc w:val="left"/>
            </w:pPr>
            <w:r w:rsidRPr="009003CA">
              <w:t>Project Role</w:t>
            </w:r>
            <w:r>
              <w:t>:</w:t>
            </w:r>
          </w:p>
          <w:sdt>
            <w:sdtPr>
              <w:rPr>
                <w:rFonts w:cs="Arial"/>
                <w:szCs w:val="18"/>
              </w:rPr>
              <w:alias w:val="Role"/>
              <w:tag w:val="Role"/>
              <w:id w:val="-871310564"/>
              <w:placeholder>
                <w:docPart w:val="88F94A7C427347B48EC21836918DC647"/>
              </w:placeholder>
              <w:showingPlcHdr/>
              <w:text w:multiLine="1"/>
            </w:sdtPr>
            <w:sdtEndPr/>
            <w:sdtContent>
              <w:p w:rsidR="000A687B" w:rsidRPr="002029B4" w:rsidRDefault="000A687B" w:rsidP="00206C3D">
                <w:pPr>
                  <w:keepNext/>
                  <w:spacing w:before="120"/>
                  <w:rPr>
                    <w:rFonts w:cs="Arial"/>
                    <w:szCs w:val="18"/>
                  </w:rPr>
                </w:pPr>
                <w:r>
                  <w:rPr>
                    <w:rStyle w:val="PlaceholderText"/>
                  </w:rPr>
                  <w:t>e.g. contract administrator, designer, inspector</w:t>
                </w:r>
              </w:p>
            </w:sdtContent>
          </w:sdt>
        </w:tc>
      </w:tr>
      <w:tr w:rsidR="000A687B" w:rsidRPr="002F67DE" w:rsidTr="00F07AB1">
        <w:trPr>
          <w:cantSplit/>
          <w:trHeight w:val="20"/>
        </w:trPr>
        <w:tc>
          <w:tcPr>
            <w:tcW w:w="1119" w:type="pct"/>
            <w:vMerge/>
            <w:shd w:val="clear" w:color="auto" w:fill="auto"/>
            <w:tcMar>
              <w:right w:w="85" w:type="dxa"/>
            </w:tcMar>
          </w:tcPr>
          <w:p w:rsidR="000A687B" w:rsidRPr="009003CA" w:rsidRDefault="000A687B" w:rsidP="00206C3D">
            <w:pPr>
              <w:pStyle w:val="Promptleads"/>
            </w:pPr>
          </w:p>
        </w:tc>
        <w:sdt>
          <w:sdtPr>
            <w:rPr>
              <w:rFonts w:cs="Arial"/>
              <w:szCs w:val="18"/>
            </w:rPr>
            <w:alias w:val="Add'l Info"/>
            <w:tag w:val="Add'l Info"/>
            <w:id w:val="822246486"/>
            <w:placeholder>
              <w:docPart w:val="853DF711F3144E62885F3516E4E7C43C"/>
            </w:placeholder>
            <w:showingPlcHdr/>
            <w:text w:multiLine="1"/>
          </w:sdtPr>
          <w:sdtEndPr/>
          <w:sdtContent>
            <w:tc>
              <w:tcPr>
                <w:tcW w:w="2950" w:type="pct"/>
                <w:gridSpan w:val="6"/>
                <w:tcBorders>
                  <w:top w:val="dotted" w:sz="4" w:space="0" w:color="123985" w:themeColor="accent1"/>
                </w:tcBorders>
                <w:tcMar>
                  <w:right w:w="85" w:type="dxa"/>
                </w:tcMar>
              </w:tcPr>
              <w:p w:rsidR="000A687B" w:rsidRPr="002029B4" w:rsidRDefault="000A687B" w:rsidP="00206C3D">
                <w:r>
                  <w:rPr>
                    <w:rStyle w:val="PlaceholderText"/>
                  </w:rPr>
                  <w:t xml:space="preserve">(Optional) additional Information about the key person’s contribution in this project that may not be obvious from their stated role  </w:t>
                </w:r>
              </w:p>
            </w:tc>
          </w:sdtContent>
        </w:sdt>
        <w:tc>
          <w:tcPr>
            <w:tcW w:w="931" w:type="pct"/>
            <w:gridSpan w:val="4"/>
            <w:tcBorders>
              <w:top w:val="dotted" w:sz="4" w:space="0" w:color="123985" w:themeColor="accent1"/>
            </w:tcBorders>
            <w:vAlign w:val="bottom"/>
          </w:tcPr>
          <w:p w:rsidR="000A687B" w:rsidRDefault="00397014" w:rsidP="00206C3D">
            <w:pPr>
              <w:ind w:left="252" w:hanging="252"/>
            </w:pPr>
            <w:sdt>
              <w:sdtPr>
                <w:id w:val="1278521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 xml:space="preserve"> </w:t>
            </w:r>
            <w:r w:rsidR="000A687B">
              <w:tab/>
              <w:t xml:space="preserve">City of Winnipeg </w:t>
            </w:r>
            <w:r w:rsidR="000A687B">
              <w:br/>
              <w:t xml:space="preserve">Project </w:t>
            </w:r>
          </w:p>
          <w:p w:rsidR="000A687B" w:rsidRPr="002029B4" w:rsidRDefault="00397014" w:rsidP="00206C3D">
            <w:pPr>
              <w:ind w:left="252" w:hanging="252"/>
            </w:pPr>
            <w:sdt>
              <w:sdtPr>
                <w:id w:val="1401176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68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A687B">
              <w:tab/>
            </w:r>
            <w:sdt>
              <w:sdtPr>
                <w:alias w:val="Owner"/>
                <w:tag w:val="Owner"/>
                <w:id w:val="1941570246"/>
                <w:placeholder>
                  <w:docPart w:val="FC76467E24694BE7BECEDDAC853BA07F"/>
                </w:placeholder>
                <w:showingPlcHdr/>
                <w:text w:multiLine="1"/>
              </w:sdtPr>
              <w:sdtEndPr/>
              <w:sdtContent>
                <w:r w:rsidR="000A687B">
                  <w:rPr>
                    <w:rStyle w:val="PlaceholderText"/>
                  </w:rPr>
                  <w:t>Other</w:t>
                </w:r>
              </w:sdtContent>
            </w:sdt>
            <w:r w:rsidR="000A687B">
              <w:t xml:space="preserve"> </w:t>
            </w:r>
          </w:p>
        </w:tc>
      </w:tr>
      <w:tr w:rsidR="000A687B" w:rsidRPr="002F67DE" w:rsidTr="00F07AB1">
        <w:trPr>
          <w:cantSplit/>
          <w:trHeight w:val="20"/>
        </w:trPr>
        <w:tc>
          <w:tcPr>
            <w:tcW w:w="5000" w:type="pct"/>
            <w:gridSpan w:val="11"/>
            <w:tcBorders>
              <w:bottom w:val="thickThinSmallGap" w:sz="24" w:space="0" w:color="123985" w:themeColor="accent1"/>
            </w:tcBorders>
            <w:tcMar>
              <w:right w:w="85" w:type="dxa"/>
            </w:tcMar>
          </w:tcPr>
          <w:p w:rsidR="000A687B" w:rsidRDefault="000A687B" w:rsidP="00206C3D">
            <w:pPr>
              <w:pStyle w:val="teenyspacer"/>
              <w:keepNext/>
            </w:pPr>
          </w:p>
        </w:tc>
      </w:tr>
    </w:tbl>
    <w:p w:rsidR="00610400" w:rsidRDefault="00610400" w:rsidP="00F07AB1">
      <w:pPr>
        <w:pStyle w:val="teenyspacer"/>
        <w:sectPr w:rsidR="00610400" w:rsidSect="00776B11">
          <w:headerReference w:type="default" r:id="rId14"/>
          <w:headerReference w:type="first" r:id="rId15"/>
          <w:pgSz w:w="12240" w:h="15840"/>
          <w:pgMar w:top="720" w:right="720" w:bottom="720" w:left="720" w:header="720" w:footer="230" w:gutter="0"/>
          <w:cols w:space="720"/>
          <w:docGrid w:linePitch="381"/>
        </w:sectPr>
      </w:pPr>
    </w:p>
    <w:p w:rsidR="00D971B9" w:rsidRDefault="00D971B9" w:rsidP="00F07AB1">
      <w:pPr>
        <w:pStyle w:val="teenyspacer"/>
      </w:pPr>
    </w:p>
    <w:sectPr w:rsidR="00D971B9" w:rsidSect="00610400">
      <w:headerReference w:type="default" r:id="rId16"/>
      <w:type w:val="continuous"/>
      <w:pgSz w:w="12240" w:h="15840"/>
      <w:pgMar w:top="465" w:right="720" w:bottom="720" w:left="720" w:header="426" w:footer="23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76E9" w:rsidRDefault="006676E9" w:rsidP="00650259">
      <w:pPr>
        <w:spacing w:after="0" w:line="240" w:lineRule="auto"/>
      </w:pPr>
      <w:r>
        <w:separator/>
      </w:r>
    </w:p>
  </w:endnote>
  <w:endnote w:type="continuationSeparator" w:id="0">
    <w:p w:rsidR="006676E9" w:rsidRDefault="006676E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25EBDC-1EA2-483A-A5C4-83F0AA22DDA1}"/>
    <w:embedBold r:id="rId2" w:fontKey="{81764596-EB91-4C5F-B70F-9FFCDC67BC1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E6661A0A-14CB-4AB3-8A52-33FDACE514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0E8C5F28-D247-4761-81CD-8DB4AB3EDF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6FA713C-A349-47BF-B920-33BB0197450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31D9477-460C-48C2-9574-9886872C4924}"/>
    <w:embedBold r:id="rId7" w:fontKey="{5459414C-50D5-4E72-AC89-D0C678D9132C}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8" w:fontKey="{F086C33D-469B-4FF2-A5E2-57C52D28759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6EB37544-DE61-4A7C-AC84-D399E08E38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742B33" w:rsidRPr="00AC543F" w:rsidTr="00742B33">
      <w:trPr>
        <w:trHeight w:val="852"/>
      </w:trPr>
      <w:tc>
        <w:tcPr>
          <w:tcW w:w="2977" w:type="dxa"/>
          <w:vAlign w:val="center"/>
        </w:tcPr>
        <w:p w:rsidR="00742B33" w:rsidRPr="00AC543F" w:rsidRDefault="00742B33" w:rsidP="00207ACE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38C2B1D9" wp14:editId="202D9C77">
                <wp:extent cx="1733550" cy="534239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742B33" w:rsidRPr="00F07AB1" w:rsidRDefault="00742B33" w:rsidP="00207ACE">
          <w:pPr>
            <w:pStyle w:val="Header"/>
            <w:jc w:val="center"/>
            <w:rPr>
              <w:i/>
              <w:color w:val="797979" w:themeColor="background2" w:themeShade="80"/>
            </w:rPr>
          </w:pPr>
          <w:r w:rsidRPr="00F07AB1">
            <w:rPr>
              <w:i/>
              <w:color w:val="797979" w:themeColor="background2" w:themeShade="80"/>
            </w:rPr>
            <w:t>This</w:t>
          </w:r>
          <w:r>
            <w:rPr>
              <w:i/>
              <w:color w:val="797979" w:themeColor="background2" w:themeShade="80"/>
            </w:rPr>
            <w:t xml:space="preserve"> F</w:t>
          </w:r>
          <w:r w:rsidRPr="00F07AB1">
            <w:rPr>
              <w:i/>
              <w:color w:val="797979" w:themeColor="background2" w:themeShade="80"/>
            </w:rPr>
            <w:t xml:space="preserve">orm </w:t>
          </w:r>
          <w:r>
            <w:rPr>
              <w:i/>
              <w:color w:val="797979" w:themeColor="background2" w:themeShade="80"/>
            </w:rPr>
            <w:t xml:space="preserve">Q </w:t>
          </w:r>
          <w:r w:rsidRPr="00F07AB1">
            <w:rPr>
              <w:i/>
              <w:color w:val="797979" w:themeColor="background2" w:themeShade="80"/>
            </w:rPr>
            <w:t xml:space="preserve">is in trial for this Request for Proposal. While the information </w:t>
          </w:r>
          <w:r>
            <w:rPr>
              <w:i/>
              <w:color w:val="797979" w:themeColor="background2" w:themeShade="80"/>
            </w:rPr>
            <w:t xml:space="preserve">to be </w:t>
          </w:r>
          <w:r w:rsidRPr="00F07AB1">
            <w:rPr>
              <w:i/>
              <w:color w:val="797979" w:themeColor="background2" w:themeShade="80"/>
            </w:rPr>
            <w:t xml:space="preserve">provided by the proponent </w:t>
          </w:r>
          <w:r>
            <w:rPr>
              <w:i/>
              <w:color w:val="797979" w:themeColor="background2" w:themeShade="80"/>
            </w:rPr>
            <w:t xml:space="preserve">in this form is required and </w:t>
          </w:r>
          <w:r w:rsidRPr="00F07AB1">
            <w:rPr>
              <w:i/>
              <w:color w:val="797979" w:themeColor="background2" w:themeShade="80"/>
            </w:rPr>
            <w:t xml:space="preserve">will be evaluated as per the Bidding Procedures, variations or errors in the formatting will not </w:t>
          </w:r>
          <w:r>
            <w:rPr>
              <w:i/>
              <w:color w:val="797979" w:themeColor="background2" w:themeShade="80"/>
            </w:rPr>
            <w:t>result in deductions</w:t>
          </w:r>
          <w:r w:rsidRPr="00F07AB1">
            <w:rPr>
              <w:i/>
              <w:color w:val="797979" w:themeColor="background2" w:themeShade="80"/>
            </w:rPr>
            <w:t>.</w:t>
          </w:r>
        </w:p>
      </w:tc>
      <w:tc>
        <w:tcPr>
          <w:tcW w:w="2011" w:type="dxa"/>
          <w:vAlign w:val="center"/>
        </w:tcPr>
        <w:p w:rsidR="00742B33" w:rsidRPr="00FD7939" w:rsidRDefault="00742B33" w:rsidP="00207ACE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>
            <w:t>1</w:t>
          </w:r>
          <w:r w:rsidRPr="00FD7939">
            <w:fldChar w:fldCharType="end"/>
          </w:r>
          <w:r w:rsidRPr="00FD7939">
            <w:t xml:space="preserve"> of </w:t>
          </w:r>
          <w:fldSimple w:instr=" NUMPAGES   \* MERGEFORMAT ">
            <w:r>
              <w:t>8</w:t>
            </w:r>
          </w:fldSimple>
        </w:p>
      </w:tc>
    </w:tr>
  </w:tbl>
  <w:p w:rsidR="00742B33" w:rsidRDefault="00742B33" w:rsidP="00207ACE">
    <w:pPr>
      <w:pStyle w:val="teenyspac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2977"/>
      <w:gridCol w:w="5812"/>
      <w:gridCol w:w="2011"/>
    </w:tblGrid>
    <w:tr w:rsidR="00742B33" w:rsidRPr="00AC543F" w:rsidTr="00F07AB1">
      <w:trPr>
        <w:trHeight w:val="852"/>
      </w:trPr>
      <w:tc>
        <w:tcPr>
          <w:tcW w:w="2977" w:type="dxa"/>
          <w:vAlign w:val="center"/>
        </w:tcPr>
        <w:p w:rsidR="00742B33" w:rsidRPr="00AC543F" w:rsidRDefault="00742B33" w:rsidP="00F07AB1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Source Sans Pro" w:hAnsi="Source Sans Pro"/>
              <w:szCs w:val="24"/>
            </w:rPr>
          </w:pPr>
          <w:r w:rsidRPr="00AC543F">
            <w:rPr>
              <w:rFonts w:ascii="Source Sans Pro" w:hAnsi="Source Sans Pro"/>
              <w:noProof/>
              <w:szCs w:val="24"/>
            </w:rPr>
            <w:drawing>
              <wp:inline distT="0" distB="0" distL="0" distR="0" wp14:anchorId="177B3426" wp14:editId="6C8C54AB">
                <wp:extent cx="1733550" cy="534239"/>
                <wp:effectExtent l="0" t="0" r="0" b="0"/>
                <wp:docPr id="40" name="Pictur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210" cy="5433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742B33" w:rsidRPr="00F07AB1" w:rsidRDefault="00742B33" w:rsidP="00F07AB1">
          <w:pPr>
            <w:pStyle w:val="Header"/>
            <w:jc w:val="center"/>
            <w:rPr>
              <w:i/>
              <w:color w:val="797979" w:themeColor="background2" w:themeShade="80"/>
            </w:rPr>
          </w:pPr>
          <w:r w:rsidRPr="00F07AB1">
            <w:rPr>
              <w:i/>
              <w:color w:val="797979" w:themeColor="background2" w:themeShade="80"/>
            </w:rPr>
            <w:t>This</w:t>
          </w:r>
          <w:r>
            <w:rPr>
              <w:i/>
              <w:color w:val="797979" w:themeColor="background2" w:themeShade="80"/>
            </w:rPr>
            <w:t xml:space="preserve"> F</w:t>
          </w:r>
          <w:r w:rsidRPr="00F07AB1">
            <w:rPr>
              <w:i/>
              <w:color w:val="797979" w:themeColor="background2" w:themeShade="80"/>
            </w:rPr>
            <w:t xml:space="preserve">orm </w:t>
          </w:r>
          <w:r>
            <w:rPr>
              <w:i/>
              <w:color w:val="797979" w:themeColor="background2" w:themeShade="80"/>
            </w:rPr>
            <w:t xml:space="preserve">Q </w:t>
          </w:r>
          <w:r w:rsidRPr="00F07AB1">
            <w:rPr>
              <w:i/>
              <w:color w:val="797979" w:themeColor="background2" w:themeShade="80"/>
            </w:rPr>
            <w:t xml:space="preserve">is in trial for this Request for Proposal. While the information </w:t>
          </w:r>
          <w:r>
            <w:rPr>
              <w:i/>
              <w:color w:val="797979" w:themeColor="background2" w:themeShade="80"/>
            </w:rPr>
            <w:t xml:space="preserve">to be </w:t>
          </w:r>
          <w:r w:rsidRPr="00F07AB1">
            <w:rPr>
              <w:i/>
              <w:color w:val="797979" w:themeColor="background2" w:themeShade="80"/>
            </w:rPr>
            <w:t xml:space="preserve">provided by the proponent </w:t>
          </w:r>
          <w:r>
            <w:rPr>
              <w:i/>
              <w:color w:val="797979" w:themeColor="background2" w:themeShade="80"/>
            </w:rPr>
            <w:t xml:space="preserve">in this form is required and </w:t>
          </w:r>
          <w:r w:rsidRPr="00F07AB1">
            <w:rPr>
              <w:i/>
              <w:color w:val="797979" w:themeColor="background2" w:themeShade="80"/>
            </w:rPr>
            <w:t xml:space="preserve">will be evaluated as per the Bidding Procedures, variations or errors in the formatting will not </w:t>
          </w:r>
          <w:r>
            <w:rPr>
              <w:i/>
              <w:color w:val="797979" w:themeColor="background2" w:themeShade="80"/>
            </w:rPr>
            <w:t>result in deductions</w:t>
          </w:r>
          <w:r w:rsidRPr="00F07AB1">
            <w:rPr>
              <w:i/>
              <w:color w:val="797979" w:themeColor="background2" w:themeShade="80"/>
            </w:rPr>
            <w:t>.</w:t>
          </w:r>
        </w:p>
      </w:tc>
      <w:tc>
        <w:tcPr>
          <w:tcW w:w="2011" w:type="dxa"/>
          <w:vAlign w:val="center"/>
        </w:tcPr>
        <w:p w:rsidR="00742B33" w:rsidRPr="00FD7939" w:rsidRDefault="00742B33" w:rsidP="00F07AB1">
          <w:pPr>
            <w:pStyle w:val="Header"/>
          </w:pPr>
          <w:r w:rsidRPr="00FD7939">
            <w:t xml:space="preserve">Page </w:t>
          </w:r>
          <w:r w:rsidRPr="00FD7939">
            <w:fldChar w:fldCharType="begin"/>
          </w:r>
          <w:r w:rsidRPr="00FD7939">
            <w:instrText xml:space="preserve"> PAGE   \* MERGEFORMAT </w:instrText>
          </w:r>
          <w:r w:rsidRPr="00FD7939">
            <w:fldChar w:fldCharType="separate"/>
          </w:r>
          <w:r w:rsidRPr="00FD7939">
            <w:t>1</w:t>
          </w:r>
          <w:r w:rsidRPr="00FD7939">
            <w:fldChar w:fldCharType="end"/>
          </w:r>
          <w:r w:rsidRPr="00FD7939">
            <w:t xml:space="preserve"> of </w:t>
          </w:r>
          <w:fldSimple w:instr=" NUMPAGES   \* MERGEFORMAT ">
            <w:r w:rsidRPr="00FD7939">
              <w:t>2</w:t>
            </w:r>
          </w:fldSimple>
        </w:p>
      </w:tc>
    </w:tr>
  </w:tbl>
  <w:p w:rsidR="00742B33" w:rsidRDefault="00742B33" w:rsidP="00207ACE">
    <w:pPr>
      <w:pStyle w:val="teenyspac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76E9" w:rsidRDefault="006676E9" w:rsidP="00650259">
      <w:pPr>
        <w:spacing w:after="0" w:line="240" w:lineRule="auto"/>
      </w:pPr>
      <w:r>
        <w:separator/>
      </w:r>
    </w:p>
  </w:footnote>
  <w:footnote w:type="continuationSeparator" w:id="0">
    <w:p w:rsidR="006676E9" w:rsidRDefault="006676E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>The City of Winnipeg</w:t>
    </w:r>
    <w:r>
      <w:tab/>
    </w:r>
    <w:r>
      <w:tab/>
      <w:t>Bid Submission</w:t>
    </w:r>
  </w:p>
  <w:p w:rsidR="00742B33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 xml:space="preserve">RFP No. </w:t>
    </w:r>
    <w:r>
      <w:fldChar w:fldCharType="begin"/>
    </w:r>
    <w:r>
      <w:instrText xml:space="preserve"> REF  RFPNumber </w:instrText>
    </w:r>
    <w:r>
      <w:fldChar w:fldCharType="separate"/>
    </w:r>
    <w:sdt>
      <w:sdtPr>
        <w:rPr>
          <w:rFonts w:cs="Arial"/>
          <w:szCs w:val="18"/>
        </w:rPr>
        <w:alias w:val="RFP#"/>
        <w:tag w:val="RFP#"/>
        <w:id w:val="1214928950"/>
        <w:placeholder>
          <w:docPart w:val="3FCACA30EF504DCFB86BD4A0AD652144"/>
        </w:placeholder>
        <w:text w:multiLine="1"/>
      </w:sdtPr>
      <w:sdtContent>
        <w:r w:rsidR="00397014">
          <w:rPr>
            <w:rFonts w:cs="Arial"/>
            <w:szCs w:val="18"/>
          </w:rPr>
          <w:t>547-2023</w:t>
        </w:r>
      </w:sdtContent>
    </w:sdt>
    <w:r>
      <w:fldChar w:fldCharType="end"/>
    </w:r>
  </w:p>
  <w:p w:rsidR="00742B33" w:rsidRPr="00206C3D" w:rsidRDefault="00742B33" w:rsidP="009C45DD">
    <w:pPr>
      <w:pStyle w:val="PlainAdminText"/>
      <w:rPr>
        <w:i/>
        <w:sz w:val="10"/>
      </w:rPr>
    </w:pPr>
    <w:r w:rsidRPr="00206C3D">
      <w:rPr>
        <w:i/>
        <w:sz w:val="10"/>
      </w:rPr>
      <w:t>PWD Template June 2023</w:t>
    </w:r>
  </w:p>
  <w:p w:rsidR="00742B33" w:rsidRPr="00B65024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  <w:t>FORM</w:t>
    </w:r>
    <w:r w:rsidRPr="00B65024">
      <w:t xml:space="preserve"> Q: </w:t>
    </w:r>
    <w:r>
      <w:t>QUALIFICATIONS</w:t>
    </w:r>
  </w:p>
  <w:p w:rsidR="00742B33" w:rsidRPr="00B65024" w:rsidRDefault="00742B33" w:rsidP="00FD7939">
    <w:pPr>
      <w:pStyle w:val="Header"/>
      <w:tabs>
        <w:tab w:val="clear" w:pos="4680"/>
        <w:tab w:val="clear" w:pos="9810"/>
        <w:tab w:val="center" w:pos="5387"/>
        <w:tab w:val="right" w:pos="10773"/>
      </w:tabs>
      <w:jc w:val="left"/>
    </w:pPr>
    <w:r>
      <w:tab/>
    </w:r>
    <w:r w:rsidRPr="0099732D">
      <w:t>(SEE PART B – BIDDING INSTRUCTIONS)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Pr="002F67DE" w:rsidRDefault="00742B33" w:rsidP="00776B11">
    <w:pPr>
      <w:pStyle w:val="Heading1"/>
      <w:rPr>
        <w:b/>
      </w:rPr>
    </w:pPr>
    <w:r>
      <w:t>Key Personnel – MAXIMUM TWO PAGES PER PERSON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Pr="002F67DE" w:rsidRDefault="00742B33" w:rsidP="00696D81">
    <w:pPr>
      <w:pStyle w:val="Heading1"/>
      <w:rPr>
        <w:b/>
      </w:rPr>
    </w:pPr>
    <w:r>
      <w:t>Key Personnel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2B33" w:rsidRPr="00610400" w:rsidRDefault="00742B33" w:rsidP="00610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AD2762"/>
    <w:multiLevelType w:val="hybridMultilevel"/>
    <w:tmpl w:val="3A66B4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02E5E"/>
    <w:multiLevelType w:val="hybridMultilevel"/>
    <w:tmpl w:val="0A7EC106"/>
    <w:lvl w:ilvl="0" w:tplc="98B0488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9D9D9D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2F2F2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9D9D9D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2F2F2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274C5E"/>
    <w:multiLevelType w:val="multilevel"/>
    <w:tmpl w:val="F120ECEA"/>
    <w:lvl w:ilvl="0">
      <w:start w:val="1"/>
      <w:numFmt w:val="upperRoman"/>
      <w:pStyle w:val="Heading1-numbered"/>
      <w:lvlText w:val="Part 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-numbered"/>
      <w:lvlText w:val="%1 - %2."/>
      <w:lvlJc w:val="left"/>
      <w:pPr>
        <w:ind w:left="1008" w:hanging="1008"/>
      </w:pPr>
      <w:rPr>
        <w:rFonts w:hint="default"/>
      </w:rPr>
    </w:lvl>
    <w:lvl w:ilvl="2">
      <w:start w:val="1"/>
      <w:numFmt w:val="decimal"/>
      <w:pStyle w:val="Heading3-numbered"/>
      <w:lvlText w:val="%2%3"/>
      <w:lvlJc w:val="left"/>
      <w:pPr>
        <w:ind w:left="432" w:hanging="432"/>
      </w:pPr>
      <w:rPr>
        <w:rFonts w:hint="default"/>
      </w:rPr>
    </w:lvl>
    <w:lvl w:ilvl="3">
      <w:start w:val="1"/>
      <w:numFmt w:val="decimal"/>
      <w:pStyle w:val="Heading4-numbered"/>
      <w:lvlText w:val="%2%3.%4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pStyle w:val="Heading5-numbered"/>
      <w:lvlText w:val="(%5)"/>
      <w:lvlJc w:val="left"/>
      <w:pPr>
        <w:ind w:left="1080" w:hanging="360"/>
      </w:pPr>
      <w:rPr>
        <w:rFonts w:hint="default"/>
        <w:color w:val="auto"/>
      </w:rPr>
    </w:lvl>
    <w:lvl w:ilvl="5">
      <w:start w:val="1"/>
      <w:numFmt w:val="lowerRoman"/>
      <w:pStyle w:val="Heading6-i"/>
      <w:lvlText w:val="(%6)"/>
      <w:lvlJc w:val="left"/>
      <w:pPr>
        <w:ind w:left="1800" w:hanging="360"/>
      </w:pPr>
      <w:rPr>
        <w:rFonts w:hint="default"/>
        <w:color w:val="auto"/>
        <w:sz w:val="16"/>
      </w:rPr>
    </w:lvl>
    <w:lvl w:ilvl="6">
      <w:start w:val="1"/>
      <w:numFmt w:val="bullet"/>
      <w:pStyle w:val="Heading7bullet"/>
      <w:lvlText w:val=""/>
      <w:lvlJc w:val="left"/>
      <w:pPr>
        <w:ind w:left="3240" w:hanging="1080"/>
      </w:pPr>
      <w:rPr>
        <w:rFonts w:ascii="Symbol" w:hAnsi="Symbol" w:hint="default"/>
        <w:color w:val="auto"/>
        <w:sz w:val="16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9D9D9D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9D9D9D" w:themeColor="background1" w:themeShade="A6"/>
        <w:u w:color="9D9D9D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5" w15:restartNumberingAfterBreak="0">
    <w:nsid w:val="7FF51CEF"/>
    <w:multiLevelType w:val="hybridMultilevel"/>
    <w:tmpl w:val="7394799A"/>
    <w:lvl w:ilvl="0" w:tplc="707A6A54">
      <w:start w:val="1"/>
      <w:numFmt w:val="bullet"/>
      <w:lvlText w:val="ð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8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0"/>
  </w:num>
  <w:num w:numId="13">
    <w:abstractNumId w:val="4"/>
  </w:num>
  <w:num w:numId="14">
    <w:abstractNumId w:val="11"/>
  </w:num>
  <w:num w:numId="15">
    <w:abstractNumId w:val="10"/>
  </w:num>
  <w:num w:numId="16">
    <w:abstractNumId w:val="19"/>
  </w:num>
  <w:num w:numId="17">
    <w:abstractNumId w:val="5"/>
  </w:num>
  <w:num w:numId="18">
    <w:abstractNumId w:val="24"/>
  </w:num>
  <w:num w:numId="19">
    <w:abstractNumId w:val="21"/>
  </w:num>
  <w:num w:numId="20">
    <w:abstractNumId w:val="17"/>
  </w:num>
  <w:num w:numId="21">
    <w:abstractNumId w:val="23"/>
  </w:num>
  <w:num w:numId="22">
    <w:abstractNumId w:val="6"/>
  </w:num>
  <w:num w:numId="23">
    <w:abstractNumId w:val="16"/>
  </w:num>
  <w:num w:numId="24">
    <w:abstractNumId w:val="1"/>
  </w:num>
  <w:num w:numId="25">
    <w:abstractNumId w:val="25"/>
  </w:num>
  <w:num w:numId="26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E9"/>
    <w:rsid w:val="00010398"/>
    <w:rsid w:val="00021D0B"/>
    <w:rsid w:val="000307D4"/>
    <w:rsid w:val="000456E1"/>
    <w:rsid w:val="00052382"/>
    <w:rsid w:val="0006568A"/>
    <w:rsid w:val="0007618A"/>
    <w:rsid w:val="00076F0F"/>
    <w:rsid w:val="00084253"/>
    <w:rsid w:val="00095F3C"/>
    <w:rsid w:val="000A687B"/>
    <w:rsid w:val="000C3038"/>
    <w:rsid w:val="000C43EA"/>
    <w:rsid w:val="000D1F49"/>
    <w:rsid w:val="000D79D7"/>
    <w:rsid w:val="000E080F"/>
    <w:rsid w:val="000E74CD"/>
    <w:rsid w:val="00103475"/>
    <w:rsid w:val="00103E1F"/>
    <w:rsid w:val="0012050A"/>
    <w:rsid w:val="00131CBF"/>
    <w:rsid w:val="00141D0A"/>
    <w:rsid w:val="001634A5"/>
    <w:rsid w:val="001727CA"/>
    <w:rsid w:val="00172E8E"/>
    <w:rsid w:val="0018135E"/>
    <w:rsid w:val="00187208"/>
    <w:rsid w:val="001A5285"/>
    <w:rsid w:val="001A644A"/>
    <w:rsid w:val="001B6D36"/>
    <w:rsid w:val="001B6E95"/>
    <w:rsid w:val="001F0797"/>
    <w:rsid w:val="001F3DE5"/>
    <w:rsid w:val="002029B4"/>
    <w:rsid w:val="00206C3D"/>
    <w:rsid w:val="00207ACE"/>
    <w:rsid w:val="00216A98"/>
    <w:rsid w:val="00235837"/>
    <w:rsid w:val="00237664"/>
    <w:rsid w:val="00240095"/>
    <w:rsid w:val="00251398"/>
    <w:rsid w:val="00274C51"/>
    <w:rsid w:val="00277B33"/>
    <w:rsid w:val="002928D0"/>
    <w:rsid w:val="00297720"/>
    <w:rsid w:val="002A34FE"/>
    <w:rsid w:val="002B5AC3"/>
    <w:rsid w:val="002C4A6F"/>
    <w:rsid w:val="002C56E6"/>
    <w:rsid w:val="002E111D"/>
    <w:rsid w:val="002E67A9"/>
    <w:rsid w:val="002F30B0"/>
    <w:rsid w:val="002F39F5"/>
    <w:rsid w:val="002F67DE"/>
    <w:rsid w:val="003022F4"/>
    <w:rsid w:val="00316E51"/>
    <w:rsid w:val="00317341"/>
    <w:rsid w:val="00324AF9"/>
    <w:rsid w:val="00353F38"/>
    <w:rsid w:val="00361E11"/>
    <w:rsid w:val="0037289D"/>
    <w:rsid w:val="00384738"/>
    <w:rsid w:val="00386CF6"/>
    <w:rsid w:val="00397014"/>
    <w:rsid w:val="003B09AD"/>
    <w:rsid w:val="003B32B7"/>
    <w:rsid w:val="003B4744"/>
    <w:rsid w:val="003D23FF"/>
    <w:rsid w:val="003D7EE0"/>
    <w:rsid w:val="003F0847"/>
    <w:rsid w:val="003F6DB3"/>
    <w:rsid w:val="0040090B"/>
    <w:rsid w:val="00436DEB"/>
    <w:rsid w:val="0045779D"/>
    <w:rsid w:val="004603AC"/>
    <w:rsid w:val="0046302A"/>
    <w:rsid w:val="00471982"/>
    <w:rsid w:val="00476C09"/>
    <w:rsid w:val="00487D2D"/>
    <w:rsid w:val="00495FFC"/>
    <w:rsid w:val="004A0800"/>
    <w:rsid w:val="004B4E21"/>
    <w:rsid w:val="004D2143"/>
    <w:rsid w:val="004D5D62"/>
    <w:rsid w:val="004F01AB"/>
    <w:rsid w:val="004F3292"/>
    <w:rsid w:val="005039FC"/>
    <w:rsid w:val="005112D0"/>
    <w:rsid w:val="00512345"/>
    <w:rsid w:val="00521346"/>
    <w:rsid w:val="00564BD0"/>
    <w:rsid w:val="00577E06"/>
    <w:rsid w:val="00584295"/>
    <w:rsid w:val="00590C78"/>
    <w:rsid w:val="00594440"/>
    <w:rsid w:val="005A3BF7"/>
    <w:rsid w:val="005C121A"/>
    <w:rsid w:val="005C7222"/>
    <w:rsid w:val="005D3ED6"/>
    <w:rsid w:val="005E7808"/>
    <w:rsid w:val="005F2035"/>
    <w:rsid w:val="005F2892"/>
    <w:rsid w:val="005F7990"/>
    <w:rsid w:val="006006D3"/>
    <w:rsid w:val="00610400"/>
    <w:rsid w:val="00631D0F"/>
    <w:rsid w:val="00634A9C"/>
    <w:rsid w:val="0063739C"/>
    <w:rsid w:val="00644BC7"/>
    <w:rsid w:val="00650259"/>
    <w:rsid w:val="00655EA7"/>
    <w:rsid w:val="006676E9"/>
    <w:rsid w:val="0066777D"/>
    <w:rsid w:val="00667AEC"/>
    <w:rsid w:val="00694E7F"/>
    <w:rsid w:val="00696D81"/>
    <w:rsid w:val="006A28D7"/>
    <w:rsid w:val="006A3001"/>
    <w:rsid w:val="006B02C1"/>
    <w:rsid w:val="006B7E4F"/>
    <w:rsid w:val="006C34D7"/>
    <w:rsid w:val="006E1C23"/>
    <w:rsid w:val="006F5A55"/>
    <w:rsid w:val="007134AE"/>
    <w:rsid w:val="00722B4B"/>
    <w:rsid w:val="00730E1C"/>
    <w:rsid w:val="00742B33"/>
    <w:rsid w:val="00751F8F"/>
    <w:rsid w:val="0076217B"/>
    <w:rsid w:val="00770F25"/>
    <w:rsid w:val="00776B11"/>
    <w:rsid w:val="0078134F"/>
    <w:rsid w:val="00786411"/>
    <w:rsid w:val="007A35A8"/>
    <w:rsid w:val="007A68FE"/>
    <w:rsid w:val="007B0A85"/>
    <w:rsid w:val="007B4309"/>
    <w:rsid w:val="007C6A52"/>
    <w:rsid w:val="007C708A"/>
    <w:rsid w:val="007E1C04"/>
    <w:rsid w:val="007E5DF1"/>
    <w:rsid w:val="007F0EAF"/>
    <w:rsid w:val="007F5072"/>
    <w:rsid w:val="007F50FC"/>
    <w:rsid w:val="007F583F"/>
    <w:rsid w:val="007F7B5D"/>
    <w:rsid w:val="0080480C"/>
    <w:rsid w:val="00810253"/>
    <w:rsid w:val="0082043E"/>
    <w:rsid w:val="0083364E"/>
    <w:rsid w:val="00836129"/>
    <w:rsid w:val="008676AF"/>
    <w:rsid w:val="008708C2"/>
    <w:rsid w:val="0087597D"/>
    <w:rsid w:val="008920FA"/>
    <w:rsid w:val="008B63FA"/>
    <w:rsid w:val="008B7100"/>
    <w:rsid w:val="008C1D3C"/>
    <w:rsid w:val="008E203A"/>
    <w:rsid w:val="008F3057"/>
    <w:rsid w:val="008F5850"/>
    <w:rsid w:val="008F615C"/>
    <w:rsid w:val="008F6CCD"/>
    <w:rsid w:val="009003CA"/>
    <w:rsid w:val="0090596C"/>
    <w:rsid w:val="0091229C"/>
    <w:rsid w:val="00916E01"/>
    <w:rsid w:val="0093651B"/>
    <w:rsid w:val="00940E73"/>
    <w:rsid w:val="00975444"/>
    <w:rsid w:val="0098597D"/>
    <w:rsid w:val="0099732D"/>
    <w:rsid w:val="009B4919"/>
    <w:rsid w:val="009C45DD"/>
    <w:rsid w:val="009D63A5"/>
    <w:rsid w:val="009E766D"/>
    <w:rsid w:val="009F1328"/>
    <w:rsid w:val="009F3CDE"/>
    <w:rsid w:val="009F619A"/>
    <w:rsid w:val="009F6DDE"/>
    <w:rsid w:val="00A23ED8"/>
    <w:rsid w:val="00A32F98"/>
    <w:rsid w:val="00A370A8"/>
    <w:rsid w:val="00A75099"/>
    <w:rsid w:val="00A75D0A"/>
    <w:rsid w:val="00A80AA9"/>
    <w:rsid w:val="00AA65F7"/>
    <w:rsid w:val="00AC543F"/>
    <w:rsid w:val="00AD3E95"/>
    <w:rsid w:val="00AE3E94"/>
    <w:rsid w:val="00B076A3"/>
    <w:rsid w:val="00B202D2"/>
    <w:rsid w:val="00B22B16"/>
    <w:rsid w:val="00B376F8"/>
    <w:rsid w:val="00B4242E"/>
    <w:rsid w:val="00B53B44"/>
    <w:rsid w:val="00B64E55"/>
    <w:rsid w:val="00B65024"/>
    <w:rsid w:val="00B76F64"/>
    <w:rsid w:val="00B879D2"/>
    <w:rsid w:val="00B97B20"/>
    <w:rsid w:val="00BA4A9A"/>
    <w:rsid w:val="00BA7C36"/>
    <w:rsid w:val="00BB696A"/>
    <w:rsid w:val="00BC1543"/>
    <w:rsid w:val="00BD0D2B"/>
    <w:rsid w:val="00BD4753"/>
    <w:rsid w:val="00BD5CB1"/>
    <w:rsid w:val="00BE62EE"/>
    <w:rsid w:val="00C003BA"/>
    <w:rsid w:val="00C116E5"/>
    <w:rsid w:val="00C22CB1"/>
    <w:rsid w:val="00C24B2C"/>
    <w:rsid w:val="00C46878"/>
    <w:rsid w:val="00C509E4"/>
    <w:rsid w:val="00C52800"/>
    <w:rsid w:val="00C61B3F"/>
    <w:rsid w:val="00C86ADB"/>
    <w:rsid w:val="00C91A5E"/>
    <w:rsid w:val="00CA28A6"/>
    <w:rsid w:val="00CA7597"/>
    <w:rsid w:val="00CB009E"/>
    <w:rsid w:val="00CB4A51"/>
    <w:rsid w:val="00CB5DE1"/>
    <w:rsid w:val="00CC1E10"/>
    <w:rsid w:val="00CD4532"/>
    <w:rsid w:val="00CD47B0"/>
    <w:rsid w:val="00CD70CE"/>
    <w:rsid w:val="00CE3AEB"/>
    <w:rsid w:val="00CE6104"/>
    <w:rsid w:val="00CE7918"/>
    <w:rsid w:val="00CF3471"/>
    <w:rsid w:val="00D01C0D"/>
    <w:rsid w:val="00D10D38"/>
    <w:rsid w:val="00D16163"/>
    <w:rsid w:val="00D54AE8"/>
    <w:rsid w:val="00D6124A"/>
    <w:rsid w:val="00D85FD0"/>
    <w:rsid w:val="00D971B9"/>
    <w:rsid w:val="00DA3521"/>
    <w:rsid w:val="00DB301B"/>
    <w:rsid w:val="00DB3FAD"/>
    <w:rsid w:val="00DC1E36"/>
    <w:rsid w:val="00DC745C"/>
    <w:rsid w:val="00DE5ADD"/>
    <w:rsid w:val="00DF0EB0"/>
    <w:rsid w:val="00DF1F77"/>
    <w:rsid w:val="00E029C8"/>
    <w:rsid w:val="00E139C4"/>
    <w:rsid w:val="00E416CE"/>
    <w:rsid w:val="00E44F7A"/>
    <w:rsid w:val="00E52996"/>
    <w:rsid w:val="00E5650B"/>
    <w:rsid w:val="00E61C09"/>
    <w:rsid w:val="00E677FE"/>
    <w:rsid w:val="00E75B25"/>
    <w:rsid w:val="00E82315"/>
    <w:rsid w:val="00E916E0"/>
    <w:rsid w:val="00EB3B58"/>
    <w:rsid w:val="00EC0D1A"/>
    <w:rsid w:val="00EC7359"/>
    <w:rsid w:val="00ED4034"/>
    <w:rsid w:val="00EE200F"/>
    <w:rsid w:val="00EE3054"/>
    <w:rsid w:val="00F00606"/>
    <w:rsid w:val="00F01256"/>
    <w:rsid w:val="00F02A09"/>
    <w:rsid w:val="00F03954"/>
    <w:rsid w:val="00F07AB1"/>
    <w:rsid w:val="00F11EAE"/>
    <w:rsid w:val="00F427E7"/>
    <w:rsid w:val="00F52451"/>
    <w:rsid w:val="00F606B3"/>
    <w:rsid w:val="00F744D1"/>
    <w:rsid w:val="00F761E4"/>
    <w:rsid w:val="00F81651"/>
    <w:rsid w:val="00F8599C"/>
    <w:rsid w:val="00F91921"/>
    <w:rsid w:val="00F96CBA"/>
    <w:rsid w:val="00FB02A9"/>
    <w:rsid w:val="00FB1422"/>
    <w:rsid w:val="00FC7475"/>
    <w:rsid w:val="00FD6BA4"/>
    <w:rsid w:val="00FD7939"/>
    <w:rsid w:val="00FE6480"/>
    <w:rsid w:val="00FE64A3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AA576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7134AE"/>
    <w:pPr>
      <w:spacing w:before="60" w:after="60"/>
    </w:pPr>
    <w:rPr>
      <w:rFonts w:ascii="Arial" w:hAnsi="Arial"/>
      <w:sz w:val="18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2A09"/>
    <w:pPr>
      <w:keepNext/>
      <w:pBdr>
        <w:top w:val="single" w:sz="24" w:space="0" w:color="123985" w:themeColor="accent1"/>
        <w:left w:val="single" w:sz="24" w:space="0" w:color="123985" w:themeColor="accent1"/>
        <w:bottom w:val="single" w:sz="24" w:space="0" w:color="123985" w:themeColor="accent1"/>
        <w:right w:val="single" w:sz="24" w:space="0" w:color="123985" w:themeColor="accent1"/>
      </w:pBdr>
      <w:shd w:val="clear" w:color="auto" w:fill="123985" w:themeFill="accent1"/>
      <w:spacing w:after="0" w:line="240" w:lineRule="auto"/>
      <w:outlineLvl w:val="0"/>
    </w:pPr>
    <w:rPr>
      <w:rFonts w:ascii="Source Sans Pro" w:hAnsi="Source Sans Pro"/>
      <w:caps/>
      <w:color w:val="F2F2F2" w:themeColor="background1"/>
      <w:spacing w:val="15"/>
      <w:sz w:val="22"/>
      <w:szCs w:val="22"/>
    </w:rPr>
  </w:style>
  <w:style w:type="paragraph" w:styleId="Heading2">
    <w:name w:val="heading 2"/>
    <w:basedOn w:val="Style1"/>
    <w:next w:val="Normal"/>
    <w:link w:val="Heading2Char"/>
    <w:uiPriority w:val="9"/>
    <w:unhideWhenUsed/>
    <w:qFormat/>
    <w:rsid w:val="004B4E21"/>
    <w:pPr>
      <w:keepNext/>
      <w:shd w:val="clear" w:color="auto" w:fill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4E7F"/>
    <w:pPr>
      <w:pBdr>
        <w:top w:val="single" w:sz="6" w:space="2" w:color="123985" w:themeColor="accent1"/>
      </w:pBdr>
      <w:spacing w:before="300" w:after="0"/>
      <w:outlineLvl w:val="2"/>
    </w:pPr>
    <w:rPr>
      <w:caps/>
      <w:color w:val="091C42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4E7F"/>
    <w:pPr>
      <w:pBdr>
        <w:top w:val="dotted" w:sz="6" w:space="2" w:color="123985" w:themeColor="accent1"/>
      </w:pBdr>
      <w:spacing w:before="200" w:after="0"/>
      <w:outlineLvl w:val="3"/>
    </w:pPr>
    <w:rPr>
      <w:caps/>
      <w:color w:val="0D2A6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4E7F"/>
    <w:pPr>
      <w:pBdr>
        <w:bottom w:val="single" w:sz="6" w:space="1" w:color="123985" w:themeColor="accent1"/>
      </w:pBdr>
      <w:spacing w:before="200" w:after="0"/>
      <w:outlineLvl w:val="4"/>
    </w:pPr>
    <w:rPr>
      <w:caps/>
      <w:color w:val="0D2A6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4E7F"/>
    <w:pPr>
      <w:pBdr>
        <w:bottom w:val="dotted" w:sz="6" w:space="1" w:color="123985" w:themeColor="accent1"/>
      </w:pBdr>
      <w:spacing w:before="200" w:after="0"/>
      <w:outlineLvl w:val="5"/>
    </w:pPr>
    <w:rPr>
      <w:caps/>
      <w:color w:val="0D2A6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4E7F"/>
    <w:pPr>
      <w:spacing w:before="200" w:after="0"/>
      <w:outlineLvl w:val="6"/>
    </w:pPr>
    <w:rPr>
      <w:caps/>
      <w:color w:val="0D2A6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4E7F"/>
    <w:pPr>
      <w:spacing w:before="200" w:after="0"/>
      <w:outlineLvl w:val="7"/>
    </w:pPr>
    <w:rPr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4E7F"/>
    <w:pPr>
      <w:spacing w:before="200" w:after="0"/>
      <w:outlineLvl w:val="8"/>
    </w:pPr>
    <w:rPr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2A09"/>
    <w:rPr>
      <w:rFonts w:ascii="Source Sans Pro" w:hAnsi="Source Sans Pro"/>
      <w:caps/>
      <w:color w:val="F2F2F2" w:themeColor="background1"/>
      <w:spacing w:val="15"/>
      <w:sz w:val="22"/>
      <w:szCs w:val="22"/>
      <w:shd w:val="clear" w:color="auto" w:fill="123985" w:themeFill="accent1"/>
      <w:lang w:val="en-CA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9"/>
    <w:rsid w:val="004B4E21"/>
    <w:rPr>
      <w:rFonts w:ascii="Source Sans Pro" w:hAnsi="Source Sans Pro" w:cs="Arial"/>
      <w:color w:val="123985" w:themeColor="text2"/>
      <w:sz w:val="22"/>
      <w:szCs w:val="18"/>
      <w:lang w:val="en-CA"/>
    </w:rPr>
  </w:style>
  <w:style w:type="paragraph" w:styleId="NormalIndent">
    <w:name w:val="Normal Indent"/>
    <w:basedOn w:val="Normal"/>
    <w:link w:val="NormalIndentChar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94E7F"/>
    <w:rPr>
      <w:caps/>
      <w:color w:val="091C42" w:themeColor="accent1" w:themeShade="7F"/>
      <w:spacing w:val="15"/>
    </w:rPr>
  </w:style>
  <w:style w:type="paragraph" w:styleId="TOC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Footer"/>
    <w:link w:val="HeaderChar"/>
    <w:uiPriority w:val="99"/>
    <w:unhideWhenUsed/>
    <w:rsid w:val="00FD7939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FD7939"/>
    <w:rPr>
      <w:rFonts w:ascii="Source Sans Pro" w:hAnsi="Source Sans Pro"/>
      <w:sz w:val="16"/>
      <w:szCs w:val="24"/>
      <w:lang w:val="en-CA"/>
    </w:rPr>
  </w:style>
  <w:style w:type="paragraph" w:styleId="Footer">
    <w:name w:val="footer"/>
    <w:basedOn w:val="Normal"/>
    <w:link w:val="FooterChar"/>
    <w:uiPriority w:val="99"/>
    <w:rsid w:val="00B65024"/>
    <w:pPr>
      <w:tabs>
        <w:tab w:val="center" w:pos="4680"/>
        <w:tab w:val="right" w:pos="9810"/>
      </w:tabs>
      <w:spacing w:after="0" w:line="240" w:lineRule="auto"/>
      <w:jc w:val="right"/>
    </w:pPr>
    <w:rPr>
      <w:rFonts w:ascii="Source Sans Pro" w:hAnsi="Source Sans Pro"/>
      <w:sz w:val="16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65024"/>
    <w:rPr>
      <w:rFonts w:ascii="Source Sans Pro" w:hAnsi="Source Sans Pro"/>
      <w:sz w:val="16"/>
      <w:szCs w:val="24"/>
      <w:lang w:val="en-CA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376F8"/>
    <w:pPr>
      <w:spacing w:after="0" w:line="240" w:lineRule="auto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B64E55"/>
    <w:pPr>
      <w:keepNext/>
      <w:spacing w:before="0" w:after="0" w:line="240" w:lineRule="auto"/>
    </w:pPr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B64E55"/>
    <w:rPr>
      <w:rFonts w:ascii="Source Sans Pro" w:eastAsiaTheme="majorEastAsia" w:hAnsi="Source Sans Pro" w:cstheme="majorBidi"/>
      <w:caps/>
      <w:color w:val="123985" w:themeColor="accent1"/>
      <w:spacing w:val="10"/>
      <w:sz w:val="28"/>
      <w:szCs w:val="36"/>
      <w:lang w:val="en-CA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4E7F"/>
    <w:rPr>
      <w:caps/>
      <w:color w:val="0D2A6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4E7F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4E7F"/>
    <w:rPr>
      <w:i/>
      <w:iCs/>
      <w:caps/>
      <w:spacing w:val="10"/>
      <w:sz w:val="18"/>
      <w:szCs w:val="18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123985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030A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BookTitle">
    <w:name w:val="Book Title"/>
    <w:uiPriority w:val="33"/>
    <w:qFormat/>
    <w:rsid w:val="00694E7F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94E7F"/>
    <w:pPr>
      <w:outlineLvl w:val="9"/>
    </w:p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94E7F"/>
    <w:rPr>
      <w:b/>
      <w:bCs/>
      <w:color w:val="0D2A63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597D"/>
    <w:pPr>
      <w:spacing w:line="240" w:lineRule="auto"/>
    </w:pPr>
    <w:rPr>
      <w:rFonts w:ascii="Source Sans Pro" w:hAnsi="Source Sans Pro"/>
      <w:i/>
      <w:spacing w:val="10"/>
      <w:sz w:val="16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87597D"/>
    <w:rPr>
      <w:rFonts w:ascii="Source Sans Pro" w:hAnsi="Source Sans Pro"/>
      <w:i/>
      <w:spacing w:val="10"/>
      <w:sz w:val="16"/>
      <w:szCs w:val="21"/>
      <w:lang w:val="en-CA"/>
    </w:rPr>
  </w:style>
  <w:style w:type="character" w:styleId="Strong">
    <w:name w:val="Strong"/>
    <w:uiPriority w:val="22"/>
    <w:qFormat/>
    <w:rsid w:val="00694E7F"/>
    <w:rPr>
      <w:b/>
      <w:bCs/>
    </w:rPr>
  </w:style>
  <w:style w:type="character" w:styleId="Emphasis">
    <w:name w:val="Emphasis"/>
    <w:uiPriority w:val="20"/>
    <w:qFormat/>
    <w:rsid w:val="00694E7F"/>
    <w:rPr>
      <w:caps/>
      <w:color w:val="091C42" w:themeColor="accent1" w:themeShade="7F"/>
      <w:spacing w:val="5"/>
    </w:rPr>
  </w:style>
  <w:style w:type="paragraph" w:styleId="Quote">
    <w:name w:val="Quote"/>
    <w:basedOn w:val="Normal"/>
    <w:next w:val="Normal"/>
    <w:link w:val="QuoteChar"/>
    <w:uiPriority w:val="29"/>
    <w:qFormat/>
    <w:rsid w:val="00694E7F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94E7F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4E7F"/>
    <w:pPr>
      <w:spacing w:before="240" w:after="240" w:line="240" w:lineRule="auto"/>
      <w:ind w:left="1080" w:right="1080"/>
      <w:jc w:val="center"/>
    </w:pPr>
    <w:rPr>
      <w:color w:val="12398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4E7F"/>
    <w:rPr>
      <w:color w:val="123985" w:themeColor="accent1"/>
      <w:sz w:val="24"/>
      <w:szCs w:val="24"/>
    </w:rPr>
  </w:style>
  <w:style w:type="character" w:styleId="SubtleEmphasis">
    <w:name w:val="Subtle Emphasis"/>
    <w:uiPriority w:val="19"/>
    <w:qFormat/>
    <w:rsid w:val="00694E7F"/>
    <w:rPr>
      <w:i/>
      <w:iCs/>
      <w:color w:val="091C42" w:themeColor="accent1" w:themeShade="7F"/>
    </w:rPr>
  </w:style>
  <w:style w:type="character" w:styleId="IntenseEmphasis">
    <w:name w:val="Intense Emphasis"/>
    <w:uiPriority w:val="21"/>
    <w:qFormat/>
    <w:rsid w:val="00694E7F"/>
    <w:rPr>
      <w:b/>
      <w:bCs/>
      <w:caps/>
      <w:color w:val="091C42" w:themeColor="accent1" w:themeShade="7F"/>
      <w:spacing w:val="10"/>
    </w:rPr>
  </w:style>
  <w:style w:type="character" w:styleId="SubtleReference">
    <w:name w:val="Subtle Reference"/>
    <w:uiPriority w:val="31"/>
    <w:qFormat/>
    <w:rsid w:val="00694E7F"/>
    <w:rPr>
      <w:b/>
      <w:bCs/>
      <w:color w:val="123985" w:themeColor="accent1"/>
    </w:rPr>
  </w:style>
  <w:style w:type="character" w:styleId="IntenseReference">
    <w:name w:val="Intense Reference"/>
    <w:uiPriority w:val="32"/>
    <w:qFormat/>
    <w:rsid w:val="00694E7F"/>
    <w:rPr>
      <w:b/>
      <w:bCs/>
      <w:i/>
      <w:iCs/>
      <w:caps/>
      <w:color w:val="123985" w:themeColor="accent1"/>
    </w:rPr>
  </w:style>
  <w:style w:type="paragraph" w:customStyle="1" w:styleId="Promptleads">
    <w:name w:val="Prompt leads"/>
    <w:basedOn w:val="NormalIndent"/>
    <w:link w:val="PromptleadsChar"/>
    <w:qFormat/>
    <w:rsid w:val="00B376F8"/>
    <w:pPr>
      <w:spacing w:before="60" w:line="240" w:lineRule="auto"/>
      <w:ind w:left="0"/>
      <w:jc w:val="right"/>
    </w:pPr>
    <w:rPr>
      <w:rFonts w:ascii="Source Sans Pro" w:hAnsi="Source Sans Pro" w:cs="Arial"/>
      <w:color w:val="123985" w:themeColor="text2"/>
      <w:sz w:val="20"/>
      <w:szCs w:val="18"/>
    </w:rPr>
  </w:style>
  <w:style w:type="character" w:customStyle="1" w:styleId="NormalIndentChar">
    <w:name w:val="Normal Indent Char"/>
    <w:basedOn w:val="DefaultParagraphFont"/>
    <w:link w:val="NormalIndent"/>
    <w:uiPriority w:val="99"/>
    <w:rsid w:val="009003CA"/>
    <w:rPr>
      <w:rFonts w:ascii="Arial" w:hAnsi="Arial"/>
      <w:sz w:val="18"/>
      <w:lang w:val="en-CA"/>
    </w:rPr>
  </w:style>
  <w:style w:type="character" w:customStyle="1" w:styleId="PromptleadsChar">
    <w:name w:val="Prompt leads Char"/>
    <w:basedOn w:val="NormalIndentChar"/>
    <w:link w:val="Promptleads"/>
    <w:rsid w:val="00B376F8"/>
    <w:rPr>
      <w:rFonts w:ascii="Source Sans Pro" w:hAnsi="Source Sans Pro" w:cs="Arial"/>
      <w:color w:val="123985" w:themeColor="text2"/>
      <w:sz w:val="18"/>
      <w:szCs w:val="18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27E7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7E7"/>
    <w:rPr>
      <w:rFonts w:ascii="Segoe UI" w:hAnsi="Segoe UI" w:cs="Segoe UI"/>
      <w:sz w:val="18"/>
      <w:szCs w:val="18"/>
      <w:lang w:val="en-CA"/>
    </w:rPr>
  </w:style>
  <w:style w:type="paragraph" w:customStyle="1" w:styleId="teenyspacer">
    <w:name w:val="teeny spacer"/>
    <w:basedOn w:val="Normal"/>
    <w:qFormat/>
    <w:rsid w:val="00DF0EB0"/>
    <w:pPr>
      <w:spacing w:before="0" w:after="0" w:line="120" w:lineRule="auto"/>
    </w:pPr>
    <w:rPr>
      <w:sz w:val="12"/>
    </w:rPr>
  </w:style>
  <w:style w:type="paragraph" w:customStyle="1" w:styleId="Style1">
    <w:name w:val="Style1"/>
    <w:basedOn w:val="Promptleads"/>
    <w:qFormat/>
    <w:rsid w:val="00316E51"/>
    <w:pPr>
      <w:shd w:val="clear" w:color="auto" w:fill="BFD2F6" w:themeFill="accent1" w:themeFillTint="33"/>
      <w:jc w:val="left"/>
    </w:pPr>
    <w:rPr>
      <w:sz w:val="22"/>
    </w:rPr>
  </w:style>
  <w:style w:type="paragraph" w:customStyle="1" w:styleId="Promptleads2nd">
    <w:name w:val="Prompt leads 2nd"/>
    <w:basedOn w:val="Promptleads"/>
    <w:qFormat/>
    <w:rsid w:val="00B376F8"/>
    <w:rPr>
      <w:i/>
      <w:sz w:val="18"/>
    </w:rPr>
  </w:style>
  <w:style w:type="paragraph" w:customStyle="1" w:styleId="PromptleadsBold">
    <w:name w:val="Prompt leads Bold"/>
    <w:basedOn w:val="Promptleads"/>
    <w:qFormat/>
    <w:rsid w:val="00B376F8"/>
    <w:rPr>
      <w:b/>
    </w:rPr>
  </w:style>
  <w:style w:type="paragraph" w:customStyle="1" w:styleId="Promptleads3rd">
    <w:name w:val="Prompt leads 3rd"/>
    <w:basedOn w:val="Promptleads2nd"/>
    <w:qFormat/>
    <w:rsid w:val="00476C09"/>
    <w:rPr>
      <w:sz w:val="16"/>
    </w:rPr>
  </w:style>
  <w:style w:type="paragraph" w:customStyle="1" w:styleId="Heading4-numbered">
    <w:name w:val="Heading 4 - numbered"/>
    <w:basedOn w:val="Heading3-numbered"/>
    <w:link w:val="Heading4-numberedChar"/>
    <w:qFormat/>
    <w:rsid w:val="00131CBF"/>
    <w:pPr>
      <w:keepNext w:val="0"/>
      <w:numPr>
        <w:ilvl w:val="3"/>
      </w:numPr>
      <w:spacing w:before="120" w:line="240" w:lineRule="auto"/>
      <w:ind w:left="720" w:hanging="720"/>
      <w:outlineLvl w:val="3"/>
    </w:pPr>
    <w:rPr>
      <w:rFonts w:ascii="Arial" w:hAnsi="Arial" w:cs="Calibri"/>
      <w:b w:val="0"/>
      <w:sz w:val="18"/>
      <w:szCs w:val="22"/>
    </w:rPr>
  </w:style>
  <w:style w:type="paragraph" w:customStyle="1" w:styleId="Heading3-numbered">
    <w:name w:val="Heading 3 - numbered"/>
    <w:basedOn w:val="Heading2-numbered"/>
    <w:link w:val="Heading3-numberedChar"/>
    <w:rsid w:val="002E111D"/>
    <w:pPr>
      <w:numPr>
        <w:ilvl w:val="2"/>
      </w:numPr>
      <w:spacing w:before="180" w:after="120"/>
      <w:outlineLvl w:val="2"/>
    </w:pPr>
    <w:rPr>
      <w:rFonts w:ascii="Calibri" w:hAnsi="Calibri"/>
      <w:b/>
      <w:color w:val="auto"/>
    </w:rPr>
  </w:style>
  <w:style w:type="paragraph" w:customStyle="1" w:styleId="Heading2-numbered">
    <w:name w:val="Heading 2 - numbered"/>
    <w:basedOn w:val="Heading1-numbered"/>
    <w:rsid w:val="002E111D"/>
    <w:pPr>
      <w:pageBreakBefore w:val="0"/>
      <w:numPr>
        <w:ilvl w:val="1"/>
      </w:numPr>
      <w:spacing w:before="240" w:after="180"/>
      <w:outlineLvl w:val="1"/>
    </w:pPr>
    <w:rPr>
      <w:rFonts w:cstheme="minorHAnsi"/>
      <w:caps w:val="0"/>
      <w:spacing w:val="4"/>
      <w:sz w:val="26"/>
      <w:szCs w:val="26"/>
      <w:lang w:val="en-CA"/>
    </w:rPr>
  </w:style>
  <w:style w:type="paragraph" w:customStyle="1" w:styleId="Heading1-numbered">
    <w:name w:val="Heading 1 - numbered"/>
    <w:basedOn w:val="Heading1"/>
    <w:rsid w:val="002E111D"/>
    <w:pPr>
      <w:keepLines/>
      <w:pageBreakBefore/>
      <w:numPr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120" w:after="120" w:line="259" w:lineRule="auto"/>
    </w:pPr>
    <w:rPr>
      <w:rFonts w:ascii="Lora" w:eastAsia="Georgia" w:hAnsi="Lora" w:cs="Georgia"/>
      <w:color w:val="123985"/>
      <w:spacing w:val="0"/>
      <w:sz w:val="28"/>
      <w:szCs w:val="28"/>
      <w:lang w:val="en-US"/>
    </w:rPr>
  </w:style>
  <w:style w:type="character" w:customStyle="1" w:styleId="Heading3-numberedChar">
    <w:name w:val="Heading 3 - numbered Char"/>
    <w:basedOn w:val="DefaultParagraphFont"/>
    <w:link w:val="Heading3-numbered"/>
    <w:rsid w:val="002E111D"/>
    <w:rPr>
      <w:rFonts w:ascii="Calibri" w:eastAsia="Georgia" w:hAnsi="Calibri" w:cstheme="minorHAnsi"/>
      <w:b/>
      <w:spacing w:val="4"/>
      <w:sz w:val="26"/>
      <w:szCs w:val="26"/>
      <w:lang w:val="en-CA"/>
    </w:rPr>
  </w:style>
  <w:style w:type="character" w:customStyle="1" w:styleId="Heading4-numberedChar">
    <w:name w:val="Heading 4 - numbered Char"/>
    <w:basedOn w:val="Heading3-numberedChar"/>
    <w:link w:val="Heading4-numbered"/>
    <w:rsid w:val="00131CBF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5-numbered">
    <w:name w:val="Heading 5 - numbered"/>
    <w:basedOn w:val="Heading4-numbered"/>
    <w:link w:val="Heading5-numberedChar"/>
    <w:qFormat/>
    <w:rsid w:val="002E111D"/>
    <w:pPr>
      <w:numPr>
        <w:ilvl w:val="4"/>
      </w:numPr>
      <w:spacing w:before="60" w:after="60"/>
      <w:outlineLvl w:val="4"/>
    </w:pPr>
  </w:style>
  <w:style w:type="character" w:customStyle="1" w:styleId="Heading5-numberedChar">
    <w:name w:val="Heading 5 - numbered Char"/>
    <w:basedOn w:val="Heading4-numberedChar"/>
    <w:link w:val="Heading5-numbered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6-i">
    <w:name w:val="Heading 6 - (i)"/>
    <w:basedOn w:val="Heading5-numbered"/>
    <w:link w:val="Heading6-iChar"/>
    <w:qFormat/>
    <w:rsid w:val="002E111D"/>
    <w:pPr>
      <w:numPr>
        <w:ilvl w:val="5"/>
      </w:numPr>
      <w:ind w:left="1440"/>
    </w:pPr>
  </w:style>
  <w:style w:type="character" w:customStyle="1" w:styleId="Heading6-iChar">
    <w:name w:val="Heading 6 - (i) Char"/>
    <w:basedOn w:val="Heading5-numberedChar"/>
    <w:link w:val="Heading6-i"/>
    <w:rsid w:val="002E111D"/>
    <w:rPr>
      <w:rFonts w:ascii="Arial" w:eastAsia="Georgia" w:hAnsi="Arial" w:cs="Calibri"/>
      <w:b w:val="0"/>
      <w:spacing w:val="4"/>
      <w:sz w:val="18"/>
      <w:szCs w:val="22"/>
      <w:lang w:val="en-CA"/>
    </w:rPr>
  </w:style>
  <w:style w:type="paragraph" w:customStyle="1" w:styleId="Heading7bullet">
    <w:name w:val="Heading 7 bullet"/>
    <w:basedOn w:val="Heading6-i"/>
    <w:qFormat/>
    <w:rsid w:val="002E111D"/>
    <w:pPr>
      <w:numPr>
        <w:ilvl w:val="6"/>
      </w:numPr>
      <w:ind w:left="1800" w:hanging="180"/>
    </w:pPr>
  </w:style>
  <w:style w:type="paragraph" w:styleId="ListParagraph">
    <w:name w:val="List Paragraph"/>
    <w:basedOn w:val="Normal"/>
    <w:uiPriority w:val="34"/>
    <w:qFormat/>
    <w:rsid w:val="007134AE"/>
    <w:pPr>
      <w:ind w:left="720"/>
      <w:contextualSpacing/>
    </w:pPr>
  </w:style>
  <w:style w:type="paragraph" w:customStyle="1" w:styleId="PlainAdminText">
    <w:name w:val="Plain Admin Text"/>
    <w:basedOn w:val="Normal"/>
    <w:qFormat/>
    <w:rsid w:val="00B65024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engineer\2-Streets%20Project%20Management%20Branch\4%20-%20ADMIN-GENERAL\06-RFP%20Standards\RFP%20Forms\PWD-RFP-Qualification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AC6053B098347C1B9F4821F8F917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19489-C134-459E-8138-342BDD970227}"/>
      </w:docPartPr>
      <w:docPartBody>
        <w:p w:rsidR="00CC54E5" w:rsidRDefault="001716E7">
          <w:pPr>
            <w:pStyle w:val="8AC6053B098347C1B9F4821F8F9179A6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05851DA2D0554AE1879F373112493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78FBCE-A188-4275-9AE9-AA6FF8232876}"/>
      </w:docPartPr>
      <w:docPartBody>
        <w:p w:rsidR="00CC54E5" w:rsidRDefault="001716E7">
          <w:pPr>
            <w:pStyle w:val="05851DA2D0554AE1879F373112493A71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C06E1940F3754352A180BE930A03F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397DB-AAF9-40D3-9FEC-56B1AA69784E}"/>
      </w:docPartPr>
      <w:docPartBody>
        <w:p w:rsidR="002903C2" w:rsidRPr="00F81651" w:rsidRDefault="001716E7" w:rsidP="002903C2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general firm profile information, including years in business, average volume of work,</w:t>
          </w:r>
        </w:p>
        <w:p w:rsidR="002903C2" w:rsidRPr="00F81651" w:rsidRDefault="001716E7" w:rsidP="002903C2">
          <w:pPr>
            <w:rPr>
              <w:rStyle w:val="PlaceholderText"/>
              <w:rFonts w:cs="Arial"/>
              <w:szCs w:val="18"/>
            </w:rPr>
          </w:pPr>
          <w:r w:rsidRPr="00F81651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CC54E5" w:rsidRDefault="001716E7">
          <w:pPr>
            <w:pStyle w:val="C06E1940F3754352A180BE930A03FD13"/>
          </w:pPr>
          <w:r w:rsidRPr="00F81651">
            <w:rPr>
              <w:rStyle w:val="PlaceholderText"/>
              <w:rFonts w:cs="Arial"/>
              <w:szCs w:val="18"/>
            </w:rPr>
            <w:t>information, and other pertinent information for the Proponent</w:t>
          </w:r>
        </w:p>
      </w:docPartBody>
    </w:docPart>
    <w:docPart>
      <w:docPartPr>
        <w:name w:val="8A86EABDFDCB495495F1DB9DAC6C1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B9934-618F-4BC2-87A0-B5CBE68B8B9B}"/>
      </w:docPartPr>
      <w:docPartBody>
        <w:p w:rsidR="00CC54E5" w:rsidRDefault="001716E7">
          <w:pPr>
            <w:pStyle w:val="8A86EABDFDCB495495F1DB9DAC6C1FF9"/>
          </w:pPr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ummary of the reference projects below: d</w:t>
          </w:r>
          <w:r w:rsidRPr="004D2143">
            <w:rPr>
              <w:rStyle w:val="PlaceholderText"/>
              <w:rFonts w:cs="Arial"/>
              <w:szCs w:val="18"/>
            </w:rPr>
            <w:t>etails demonstrating the history and experience of the Proponent in</w:t>
          </w:r>
          <w:r>
            <w:rPr>
              <w:rStyle w:val="PlaceholderText"/>
              <w:rFonts w:cs="Arial"/>
              <w:szCs w:val="18"/>
            </w:rPr>
            <w:t xml:space="preserve"> </w:t>
          </w:r>
          <w:r w:rsidRPr="004D2143">
            <w:rPr>
              <w:rStyle w:val="PlaceholderText"/>
              <w:rFonts w:cs="Arial"/>
              <w:szCs w:val="18"/>
            </w:rPr>
            <w:t>providing design, management of construction and contract administration services on a</w:t>
          </w:r>
          <w:r>
            <w:rPr>
              <w:rStyle w:val="PlaceholderText"/>
              <w:rFonts w:cs="Arial"/>
              <w:szCs w:val="18"/>
            </w:rPr>
            <w:t xml:space="preserve"> MINIMUM</w:t>
          </w:r>
          <w:r w:rsidRPr="004D2143">
            <w:rPr>
              <w:rStyle w:val="PlaceholderText"/>
              <w:rFonts w:cs="Arial"/>
              <w:szCs w:val="18"/>
            </w:rPr>
            <w:t xml:space="preserve"> of three local projects of similar</w:t>
          </w:r>
          <w:r>
            <w:rPr>
              <w:rStyle w:val="PlaceholderText"/>
              <w:rFonts w:cs="Arial"/>
              <w:szCs w:val="18"/>
            </w:rPr>
            <w:t xml:space="preserve"> c</w:t>
          </w:r>
          <w:r w:rsidRPr="004D2143">
            <w:rPr>
              <w:rStyle w:val="PlaceholderText"/>
              <w:rFonts w:cs="Arial"/>
              <w:szCs w:val="18"/>
            </w:rPr>
            <w:t>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3B94BE87F64747A6A72DB24DE29F1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BFB02-B96F-4E74-959C-02157CCF61D8}"/>
      </w:docPartPr>
      <w:docPartBody>
        <w:p w:rsidR="00CC54E5" w:rsidRDefault="001716E7">
          <w:pPr>
            <w:pStyle w:val="3B94BE87F64747A6A72DB24DE29F13DE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9EAC93BA4A9D4CB7997F17846F563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23FE3-9089-457C-B7F2-49F36A5E0B77}"/>
      </w:docPartPr>
      <w:docPartBody>
        <w:p w:rsidR="00CC54E5" w:rsidRDefault="001716E7">
          <w:pPr>
            <w:pStyle w:val="9EAC93BA4A9D4CB7997F17846F563A0D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C0CE74F93D54BD9B1D20FFB6F198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264A2F-1543-4FEA-A23F-9CB673A3B8DE}"/>
      </w:docPartPr>
      <w:docPartBody>
        <w:p w:rsidR="00CC54E5" w:rsidRDefault="001716E7">
          <w:pPr>
            <w:pStyle w:val="5C0CE74F93D54BD9B1D20FFB6F198456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C2B3B9BCB4684DD0A76AD6C618281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3D2E9-CFE3-47C0-AF56-293B01833658}"/>
      </w:docPartPr>
      <w:docPartBody>
        <w:p w:rsidR="00CC54E5" w:rsidRDefault="001716E7">
          <w:pPr>
            <w:pStyle w:val="C2B3B9BCB4684DD0A76AD6C61828179D"/>
          </w:pPr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B16853350EF04421B842017CF27EED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B845A8-53FE-474B-AAB2-4DE826A2A528}"/>
      </w:docPartPr>
      <w:docPartBody>
        <w:p w:rsidR="00CC54E5" w:rsidRDefault="001716E7">
          <w:pPr>
            <w:pStyle w:val="B16853350EF04421B842017CF27EED16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173BE8D3A7246378D8560F80F093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53FDE-89B1-4269-8F6F-C4A5579AF474}"/>
      </w:docPartPr>
      <w:docPartBody>
        <w:p w:rsidR="00CC54E5" w:rsidRDefault="001716E7">
          <w:pPr>
            <w:pStyle w:val="5173BE8D3A7246378D8560F80F093205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13AB970A99E14CF0AD26CABE9AE4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FD085-71E8-4539-B30B-9F5782CC1565}"/>
      </w:docPartPr>
      <w:docPartBody>
        <w:p w:rsidR="00CC54E5" w:rsidRDefault="001716E7">
          <w:pPr>
            <w:pStyle w:val="13AB970A99E14CF0AD26CABE9AE446D3"/>
          </w:pPr>
          <w:r w:rsidRPr="009003CA">
            <w:rPr>
              <w:rStyle w:val="PlaceholderText"/>
              <w:b/>
            </w:rPr>
            <w:t>Reference Project 3</w:t>
          </w:r>
        </w:p>
      </w:docPartBody>
    </w:docPart>
    <w:docPart>
      <w:docPartPr>
        <w:name w:val="4053327015244180B6B5A001186A7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0B595-C301-4BD6-9B30-5024210B795F}"/>
      </w:docPartPr>
      <w:docPartBody>
        <w:p w:rsidR="00CC54E5" w:rsidRDefault="001716E7">
          <w:pPr>
            <w:pStyle w:val="4053327015244180B6B5A001186A7F0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14762583C8F642988D430C967F8C3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60E69-CBB9-491B-8492-73E9E9C9E7F2}"/>
      </w:docPartPr>
      <w:docPartBody>
        <w:p w:rsidR="00CC54E5" w:rsidRDefault="001716E7">
          <w:pPr>
            <w:pStyle w:val="14762583C8F642988D430C967F8C3F68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78B4177EFCAF4758B6A263918B588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3A2D4-43B1-4F9A-9535-D528C0D63A1D}"/>
      </w:docPartPr>
      <w:docPartBody>
        <w:p w:rsidR="00CC54E5" w:rsidRDefault="001716E7">
          <w:pPr>
            <w:pStyle w:val="78B4177EFCAF4758B6A263918B5889F8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5DE70FFB1D444AAFA24FE2DF303E3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B1341-79E0-4720-A152-2D138B5788BF}"/>
      </w:docPartPr>
      <w:docPartBody>
        <w:p w:rsidR="00CC54E5" w:rsidRDefault="001716E7">
          <w:pPr>
            <w:pStyle w:val="5DE70FFB1D444AAFA24FE2DF303E31F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THREE 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projects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br/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projects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Delete extra rows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9A17BB34D4974588AC27A68AA9503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A06CA-45B8-4F6B-A0FA-461E5B5DCCC5}"/>
      </w:docPartPr>
      <w:docPartBody>
        <w:p w:rsidR="00CC54E5" w:rsidRDefault="001716E7">
          <w:pPr>
            <w:pStyle w:val="9A17BB34D4974588AC27A68AA9503335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B3D2A58EFA974213959F1801D489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C7B28-0253-472A-9207-FBDD236CE593}"/>
      </w:docPartPr>
      <w:docPartBody>
        <w:p w:rsidR="00CC54E5" w:rsidRDefault="001716E7">
          <w:pPr>
            <w:pStyle w:val="B3D2A58EFA974213959F1801D489D040"/>
          </w:pPr>
          <w:r>
            <w:rPr>
              <w:rStyle w:val="PlaceholderText"/>
              <w:rFonts w:cs="Arial"/>
              <w:szCs w:val="18"/>
            </w:rPr>
            <w:t>Consulting Firm Name</w:t>
          </w:r>
        </w:p>
      </w:docPartBody>
    </w:docPart>
    <w:docPart>
      <w:docPartPr>
        <w:name w:val="A2A4BFCB27C740E7BE7C4A9714270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13F46-C30F-4608-A653-3864AF3E2A93}"/>
      </w:docPartPr>
      <w:docPartBody>
        <w:p w:rsidR="00CC54E5" w:rsidRDefault="001716E7">
          <w:pPr>
            <w:pStyle w:val="A2A4BFCB27C740E7BE7C4A9714270881"/>
          </w:pPr>
          <w:r>
            <w:rPr>
              <w:rStyle w:val="PlaceholderText"/>
            </w:rPr>
            <w:t>Business Address</w:t>
          </w:r>
        </w:p>
      </w:docPartBody>
    </w:docPart>
    <w:docPart>
      <w:docPartPr>
        <w:name w:val="E1AFADB590E649F78BEF4DF1987A1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8A154-C2D7-4C72-B463-5BBC30CE16E8}"/>
      </w:docPartPr>
      <w:docPartBody>
        <w:p w:rsidR="002903C2" w:rsidRPr="002A34FE" w:rsidRDefault="001716E7" w:rsidP="002903C2">
          <w:pPr>
            <w:rPr>
              <w:rStyle w:val="PlaceholderText"/>
              <w:rFonts w:cs="Arial"/>
              <w:szCs w:val="18"/>
            </w:rPr>
          </w:pPr>
          <w:r w:rsidRPr="00B202D2">
            <w:rPr>
              <w:rStyle w:val="PlaceholderText"/>
              <w:rFonts w:cs="Arial"/>
              <w:szCs w:val="18"/>
            </w:rPr>
            <w:t>g</w:t>
          </w:r>
          <w:r w:rsidRPr="002A34FE">
            <w:rPr>
              <w:rStyle w:val="PlaceholderText"/>
              <w:rFonts w:cs="Arial"/>
              <w:szCs w:val="18"/>
            </w:rPr>
            <w:t>eneral firm profile information, including years in business, average volume of work,</w:t>
          </w:r>
        </w:p>
        <w:p w:rsidR="002903C2" w:rsidRPr="002A34FE" w:rsidRDefault="001716E7" w:rsidP="002903C2">
          <w:pPr>
            <w:rPr>
              <w:rStyle w:val="PlaceholderText"/>
              <w:rFonts w:cs="Arial"/>
              <w:szCs w:val="18"/>
            </w:rPr>
          </w:pPr>
          <w:r w:rsidRPr="002A34FE">
            <w:rPr>
              <w:rStyle w:val="PlaceholderText"/>
              <w:rFonts w:cs="Arial"/>
              <w:szCs w:val="18"/>
            </w:rPr>
            <w:t>number of employees, typical services performed and available, including local office</w:t>
          </w:r>
        </w:p>
        <w:p w:rsidR="00CC54E5" w:rsidRDefault="001716E7">
          <w:pPr>
            <w:pStyle w:val="E1AFADB590E649F78BEF4DF1987A1E4E"/>
          </w:pPr>
          <w:r w:rsidRPr="002A34FE">
            <w:rPr>
              <w:rStyle w:val="PlaceholderText"/>
              <w:rFonts w:cs="Arial"/>
              <w:szCs w:val="18"/>
            </w:rPr>
            <w:t>information, and other pertinent information for the Proponent and all Subconsultants</w:t>
          </w:r>
        </w:p>
      </w:docPartBody>
    </w:docPart>
    <w:docPart>
      <w:docPartPr>
        <w:name w:val="DCF0B341F3A14E72B5FB01BBAA1BF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C5DBC-D5A9-4C59-B55C-618F83065944}"/>
      </w:docPartPr>
      <w:docPartBody>
        <w:p w:rsidR="00CC54E5" w:rsidRDefault="001716E7">
          <w:pPr>
            <w:pStyle w:val="DCF0B341F3A14E72B5FB01BBAA1BF880"/>
          </w:pPr>
          <w:r>
            <w:rPr>
              <w:rStyle w:val="PlaceholderText"/>
              <w:rFonts w:cs="Arial"/>
              <w:szCs w:val="18"/>
            </w:rPr>
            <w:t>S</w:t>
          </w:r>
          <w:r>
            <w:rPr>
              <w:rStyle w:val="PlaceholderText"/>
            </w:rPr>
            <w:t>ummary of the reference projects below: d</w:t>
          </w:r>
          <w:r w:rsidRPr="004D2143">
            <w:rPr>
              <w:rStyle w:val="PlaceholderText"/>
              <w:rFonts w:cs="Arial"/>
              <w:szCs w:val="18"/>
            </w:rPr>
            <w:t>etails demonstrating the history and experience of the Proponent in</w:t>
          </w:r>
          <w:r>
            <w:rPr>
              <w:rStyle w:val="PlaceholderText"/>
              <w:rFonts w:cs="Arial"/>
              <w:szCs w:val="18"/>
            </w:rPr>
            <w:t xml:space="preserve"> </w:t>
          </w:r>
          <w:r w:rsidRPr="004D2143">
            <w:rPr>
              <w:rStyle w:val="PlaceholderText"/>
              <w:rFonts w:cs="Arial"/>
              <w:szCs w:val="18"/>
            </w:rPr>
            <w:t>providing design, management of construction and contract administration services on a</w:t>
          </w:r>
          <w:r>
            <w:rPr>
              <w:rStyle w:val="PlaceholderText"/>
              <w:rFonts w:cs="Arial"/>
              <w:szCs w:val="18"/>
            </w:rPr>
            <w:t xml:space="preserve"> MINIMUM</w:t>
          </w:r>
          <w:r w:rsidRPr="004D2143">
            <w:rPr>
              <w:rStyle w:val="PlaceholderText"/>
              <w:rFonts w:cs="Arial"/>
              <w:szCs w:val="18"/>
            </w:rPr>
            <w:t xml:space="preserve"> of three local projects of similar</w:t>
          </w:r>
          <w:r>
            <w:rPr>
              <w:rStyle w:val="PlaceholderText"/>
              <w:rFonts w:cs="Arial"/>
              <w:szCs w:val="18"/>
            </w:rPr>
            <w:t xml:space="preserve"> c</w:t>
          </w:r>
          <w:r w:rsidRPr="004D2143">
            <w:rPr>
              <w:rStyle w:val="PlaceholderText"/>
              <w:rFonts w:cs="Arial"/>
              <w:szCs w:val="18"/>
            </w:rPr>
            <w:t>omplexity, scope and value</w:t>
          </w:r>
          <w:r w:rsidRPr="002029B4">
            <w:rPr>
              <w:rStyle w:val="PlaceholderText"/>
              <w:rFonts w:cs="Arial"/>
              <w:szCs w:val="18"/>
            </w:rPr>
            <w:t>.</w:t>
          </w:r>
        </w:p>
      </w:docPartBody>
    </w:docPart>
    <w:docPart>
      <w:docPartPr>
        <w:name w:val="7DFD1601D1204F9487D5FCC1F4563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8CCEF-3FBC-4882-BA27-88780033204D}"/>
      </w:docPartPr>
      <w:docPartBody>
        <w:p w:rsidR="00CC54E5" w:rsidRDefault="001716E7">
          <w:pPr>
            <w:pStyle w:val="7DFD1601D1204F9487D5FCC1F45635E4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3A0B25498EA4D66B686E822D2536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4B3DA-111F-4D11-90F8-687CAB6E0982}"/>
      </w:docPartPr>
      <w:docPartBody>
        <w:p w:rsidR="00CC54E5" w:rsidRDefault="001716E7">
          <w:pPr>
            <w:pStyle w:val="33A0B25498EA4D66B686E822D25366F8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C05C09438AF74FC2B1287895316B7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8E7AE-697A-4477-917C-DDEABC3E119C}"/>
      </w:docPartPr>
      <w:docPartBody>
        <w:p w:rsidR="00CC54E5" w:rsidRDefault="001716E7">
          <w:pPr>
            <w:pStyle w:val="C05C09438AF74FC2B1287895316B7040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A8D6E9EADD2B45AD9DC9988E3D725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C3F7D-1FDD-4B28-8BFD-C58ED9DE05B1}"/>
      </w:docPartPr>
      <w:docPartBody>
        <w:p w:rsidR="00CC54E5" w:rsidRDefault="001716E7">
          <w:pPr>
            <w:pStyle w:val="A8D6E9EADD2B45AD9DC9988E3D725E8F"/>
          </w:pPr>
          <w:r w:rsidRPr="009003CA">
            <w:rPr>
              <w:rStyle w:val="PlaceholderText"/>
              <w:b/>
            </w:rPr>
            <w:t>Reference Project 2</w:t>
          </w:r>
        </w:p>
      </w:docPartBody>
    </w:docPart>
    <w:docPart>
      <w:docPartPr>
        <w:name w:val="8CDE623A00424EFDA9C57122360F4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51AFD-80EF-4974-8A95-E5E710D3110D}"/>
      </w:docPartPr>
      <w:docPartBody>
        <w:p w:rsidR="00CC54E5" w:rsidRDefault="001716E7">
          <w:pPr>
            <w:pStyle w:val="8CDE623A00424EFDA9C57122360F428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DC96116975D4698978886163E78E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B446F-F24A-4CC7-BBA9-53AAB96201C5}"/>
      </w:docPartPr>
      <w:docPartBody>
        <w:p w:rsidR="00CC54E5" w:rsidRDefault="001716E7">
          <w:pPr>
            <w:pStyle w:val="BDC96116975D4698978886163E78E5BD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E599C075006D4C8A920CA10E33D86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280789-951E-4F80-89D5-D7743372080B}"/>
      </w:docPartPr>
      <w:docPartBody>
        <w:p w:rsidR="00CC54E5" w:rsidRDefault="001716E7">
          <w:pPr>
            <w:pStyle w:val="E599C075006D4C8A920CA10E33D86CE8"/>
          </w:pPr>
          <w:r w:rsidRPr="009003CA">
            <w:rPr>
              <w:rStyle w:val="PlaceholderText"/>
              <w:b/>
            </w:rPr>
            <w:t>Reference Project 3</w:t>
          </w:r>
        </w:p>
      </w:docPartBody>
    </w:docPart>
    <w:docPart>
      <w:docPartPr>
        <w:name w:val="441374A2C284478BB312E8BD53CEBA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A16F2-E4DE-4481-82A3-3B765AA7945F}"/>
      </w:docPartPr>
      <w:docPartBody>
        <w:p w:rsidR="00CC54E5" w:rsidRDefault="001716E7">
          <w:pPr>
            <w:pStyle w:val="441374A2C284478BB312E8BD53CEBAB6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598538D212044D891AC8D8A24BB3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2269E-15C4-415B-98A5-37021450C2FF}"/>
      </w:docPartPr>
      <w:docPartBody>
        <w:p w:rsidR="00CC54E5" w:rsidRDefault="001716E7">
          <w:pPr>
            <w:pStyle w:val="B598538D212044D891AC8D8A24BB350C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5A6A707CEFB446979C0E67CFCB302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56F225-351E-4A46-802D-16FB2CAEA9A9}"/>
      </w:docPartPr>
      <w:docPartBody>
        <w:p w:rsidR="00CC54E5" w:rsidRDefault="001716E7">
          <w:pPr>
            <w:pStyle w:val="5A6A707CEFB446979C0E67CFCB3029B5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0B29A2510490443D9E08A987273C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2644B-E557-47AA-9576-D75DCBED5309}"/>
      </w:docPartPr>
      <w:docPartBody>
        <w:p w:rsidR="00CC54E5" w:rsidRDefault="001716E7">
          <w:pPr>
            <w:pStyle w:val="0B29A2510490443D9E08A987273C145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>description; reference information such as Tender number</w:t>
          </w:r>
          <w:r>
            <w:rPr>
              <w:rStyle w:val="PlaceholderText"/>
            </w:rPr>
            <w:t xml:space="preserve">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Proponent and Sub-Consultants”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THREE 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projects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br/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projects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>Delete extra rows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DE748F4EE998485387C2AA7FE9408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ED975-2EF7-4D4C-ADD6-88CC0E238930}"/>
      </w:docPartPr>
      <w:docPartBody>
        <w:p w:rsidR="00CC54E5" w:rsidRDefault="001716E7">
          <w:pPr>
            <w:pStyle w:val="DE748F4EE998485387C2AA7FE940861B"/>
          </w:pPr>
          <w:r>
            <w:rPr>
              <w:rStyle w:val="PlaceholderText"/>
            </w:rPr>
            <w:t>e.g. what services were carried out for the project</w:t>
          </w:r>
        </w:p>
      </w:docPartBody>
    </w:docPart>
    <w:docPart>
      <w:docPartPr>
        <w:name w:val="D7153B8D13C943CD98C29D6F7B73B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BAB60-BFA7-41B7-965C-5DF97573A24D}"/>
      </w:docPartPr>
      <w:docPartBody>
        <w:p w:rsidR="00CC54E5" w:rsidRDefault="001716E7">
          <w:pPr>
            <w:pStyle w:val="D7153B8D13C943CD98C29D6F7B73BB6B"/>
          </w:pPr>
          <w:r w:rsidRPr="00095F3C">
            <w:rPr>
              <w:rStyle w:val="PlaceholderText"/>
              <w:b/>
              <w:i/>
            </w:rPr>
            <w:t>Person 1</w:t>
          </w:r>
        </w:p>
      </w:docPartBody>
    </w:docPart>
    <w:docPart>
      <w:docPartPr>
        <w:name w:val="06C32F37FC064CBD9A0EAEBABC67E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4A2D2-54A3-47AA-AD4A-7180D950292F}"/>
      </w:docPartPr>
      <w:docPartBody>
        <w:p w:rsidR="00CC54E5" w:rsidRDefault="001716E7">
          <w:pPr>
            <w:pStyle w:val="06C32F37FC064CBD9A0EAEBABC67E019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52552F77EC68451F8344D7B244BFB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1EBCC-137C-4185-9429-72F752A01D6F}"/>
      </w:docPartPr>
      <w:docPartBody>
        <w:p w:rsidR="00CC54E5" w:rsidRDefault="001716E7">
          <w:pPr>
            <w:pStyle w:val="52552F77EC68451F8344D7B244BFB143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78210338A52C47BF888A8509AA55AF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4750C-93A6-4F45-B8A1-316C3190E4F7}"/>
      </w:docPartPr>
      <w:docPartBody>
        <w:p w:rsidR="00CC54E5" w:rsidRDefault="001716E7">
          <w:pPr>
            <w:pStyle w:val="78210338A52C47BF888A8509AA55AFD7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D9DB05AC338A4B4883BFDFEC77D89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0318D2-B3B7-4008-9029-0FEA983FA7A1}"/>
      </w:docPartPr>
      <w:docPartBody>
        <w:p w:rsidR="00CC54E5" w:rsidRDefault="001716E7">
          <w:pPr>
            <w:pStyle w:val="D9DB05AC338A4B4883BFDFEC77D89200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C1E204D210FC4146AAB314E0581F8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DFE3DB-CBEE-45AA-9FE6-3A8CA41FB7F3}"/>
      </w:docPartPr>
      <w:docPartBody>
        <w:p w:rsidR="00CC54E5" w:rsidRDefault="001716E7">
          <w:pPr>
            <w:pStyle w:val="C1E204D210FC4146AAB314E0581F85AA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0B1840544EA34F9EA3B39CD9B71473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24ACF-7E7F-4D2B-964C-44E8E39D0AD8}"/>
      </w:docPartPr>
      <w:docPartBody>
        <w:p w:rsidR="00CC54E5" w:rsidRDefault="001716E7">
          <w:pPr>
            <w:pStyle w:val="0B1840544EA34F9EA3B39CD9B71473B8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7D9ABB9CC85C4CA0A8D20B6A8B259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D82DE-B9D4-46AD-9F1E-085CC28FDFE9}"/>
      </w:docPartPr>
      <w:docPartBody>
        <w:p w:rsidR="00CC54E5" w:rsidRDefault="001716E7">
          <w:pPr>
            <w:pStyle w:val="7D9ABB9CC85C4CA0A8D20B6A8B259E98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71F89398DA594B188179AE4A830E1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F22F6-A0CD-43F5-93E2-F35FD1E558DE}"/>
      </w:docPartPr>
      <w:docPartBody>
        <w:p w:rsidR="00CC54E5" w:rsidRDefault="001716E7">
          <w:pPr>
            <w:pStyle w:val="71F89398DA594B188179AE4A830E1975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2CD1241734BC486487C19681AEE50D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B0D07-BC31-4B47-9F01-F90CFA65382E}"/>
      </w:docPartPr>
      <w:docPartBody>
        <w:p w:rsidR="00CC54E5" w:rsidRDefault="001716E7">
          <w:pPr>
            <w:pStyle w:val="2CD1241734BC486487C19681AEE50DE9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CA325E397934F1AA6FA5000522E3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DAAE2B-EB77-4380-BB5A-7390C6781308}"/>
      </w:docPartPr>
      <w:docPartBody>
        <w:p w:rsidR="00CC54E5" w:rsidRDefault="001716E7">
          <w:pPr>
            <w:pStyle w:val="3CA325E397934F1AA6FA5000522E3B7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89ED535C8A2746F2A5A7AFEB89385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8C777-A5FE-4A79-AF50-C1107812EE82}"/>
      </w:docPartPr>
      <w:docPartBody>
        <w:p w:rsidR="00CC54E5" w:rsidRDefault="001716E7">
          <w:pPr>
            <w:pStyle w:val="89ED535C8A2746F2A5A7AFEB89385D4E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2BA3973B85E4C21AA495AC9E59B8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B4D24A-B76D-4680-A02D-A9166A39D765}"/>
      </w:docPartPr>
      <w:docPartBody>
        <w:p w:rsidR="00CC54E5" w:rsidRDefault="001716E7">
          <w:pPr>
            <w:pStyle w:val="32BA3973B85E4C21AA495AC9E59B84CF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E1A711373540444B8B28E62A99943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8BC60-E6B8-4DED-AB7C-D3B4360CC29E}"/>
      </w:docPartPr>
      <w:docPartBody>
        <w:p w:rsidR="00CC54E5" w:rsidRDefault="001716E7">
          <w:pPr>
            <w:pStyle w:val="E1A711373540444B8B28E62A99943469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8157386AD308442CACE547934B7F5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A7F4B-5092-4D1C-8B7F-F7100801EEDC}"/>
      </w:docPartPr>
      <w:docPartBody>
        <w:p w:rsidR="00CC54E5" w:rsidRDefault="001716E7">
          <w:pPr>
            <w:pStyle w:val="8157386AD308442CACE547934B7F5034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CC79A4B3592B41339A7645BFDC4F7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1E4EA8-4EE5-48D9-9EF2-3955AC39C9CE}"/>
      </w:docPartPr>
      <w:docPartBody>
        <w:p w:rsidR="00CC54E5" w:rsidRDefault="001716E7">
          <w:pPr>
            <w:pStyle w:val="CC79A4B3592B41339A7645BFDC4F7F31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CE76F8D46214532819357257C060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E0730-53F3-48A0-940E-BC5F238F8E10}"/>
      </w:docPartPr>
      <w:docPartBody>
        <w:p w:rsidR="00CC54E5" w:rsidRDefault="001716E7">
          <w:pPr>
            <w:pStyle w:val="ECE76F8D46214532819357257C06039F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FD5BD66999A54EF1968414C6325E7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5FBC0-1548-4F0D-80C3-3CBD57A7DBF5}"/>
      </w:docPartPr>
      <w:docPartBody>
        <w:p w:rsidR="00CC54E5" w:rsidRDefault="001716E7">
          <w:pPr>
            <w:pStyle w:val="FD5BD66999A54EF1968414C6325E784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7687EC7E351F46F4BC183E6FBFBFE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8EBE9-CC76-4470-ABA5-96255EA32FFE}"/>
      </w:docPartPr>
      <w:docPartBody>
        <w:p w:rsidR="00CC54E5" w:rsidRDefault="001716E7">
          <w:pPr>
            <w:pStyle w:val="7687EC7E351F46F4BC183E6FBFBFEAF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18F6A4C3626F42FE978B8ACF09C9C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97870-F78F-49AF-852B-44978F9017F2}"/>
      </w:docPartPr>
      <w:docPartBody>
        <w:p w:rsidR="00CC54E5" w:rsidRDefault="001716E7">
          <w:pPr>
            <w:pStyle w:val="18F6A4C3626F42FE978B8ACF09C9C6F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C65182120DD4110B0C86A5E76DF8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F6A7C-A71E-442C-BEB8-E84DDC41CA69}"/>
      </w:docPartPr>
      <w:docPartBody>
        <w:p w:rsidR="00CC54E5" w:rsidRDefault="001716E7">
          <w:pPr>
            <w:pStyle w:val="DC65182120DD4110B0C86A5E76DF87D7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3DF2244433A74F30B96E34686AF48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47B8FE-300B-4FC1-8144-D11DBC5F271C}"/>
      </w:docPartPr>
      <w:docPartBody>
        <w:p w:rsidR="00CC54E5" w:rsidRDefault="001716E7">
          <w:pPr>
            <w:pStyle w:val="3DF2244433A74F30B96E34686AF48D14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35429B04A2A145D583AE7A1BF5967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F5DA8-76D0-4991-857F-EC3A5FC36002}"/>
      </w:docPartPr>
      <w:docPartBody>
        <w:p w:rsidR="00CC54E5" w:rsidRDefault="001716E7">
          <w:pPr>
            <w:pStyle w:val="35429B04A2A145D583AE7A1BF5967D0D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8FDEBC917A93454F90609394E469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1BA64-2107-4F63-83F6-841B241FA98A}"/>
      </w:docPartPr>
      <w:docPartBody>
        <w:p w:rsidR="00CC54E5" w:rsidRDefault="001716E7">
          <w:pPr>
            <w:pStyle w:val="8FDEBC917A93454F90609394E469AC8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583FE4F274624D8A8EF315E998401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2863F-1110-4D3B-A777-129608D45EA8}"/>
      </w:docPartPr>
      <w:docPartBody>
        <w:p w:rsidR="00CC54E5" w:rsidRDefault="001716E7">
          <w:pPr>
            <w:pStyle w:val="583FE4F274624D8A8EF315E998401DB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37F08F38D1E044D0A583BBBCC3297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10ECB-B92C-4F22-8112-31BDCE5F321B}"/>
      </w:docPartPr>
      <w:docPartBody>
        <w:p w:rsidR="00CC54E5" w:rsidRDefault="001716E7">
          <w:pPr>
            <w:pStyle w:val="37F08F38D1E044D0A583BBBCC3297AF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1287CEFC8F04CFF8C872421959C1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9F6A2-F931-4EC8-8D64-E63667E4C363}"/>
      </w:docPartPr>
      <w:docPartBody>
        <w:p w:rsidR="00CC54E5" w:rsidRDefault="001716E7">
          <w:pPr>
            <w:pStyle w:val="D1287CEFC8F04CFF8C872421959C1B4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2747ED1368241DBB8C0021A8992C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79875-7B1E-45B4-AF7B-73F13E31184B}"/>
      </w:docPartPr>
      <w:docPartBody>
        <w:p w:rsidR="00CC54E5" w:rsidRDefault="001716E7">
          <w:pPr>
            <w:pStyle w:val="D2747ED1368241DBB8C0021A8992CCB5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79385F8F96E430BA4723EC085E4E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FBC47D-16AD-4113-8E91-43BD25E9A258}"/>
      </w:docPartPr>
      <w:docPartBody>
        <w:p w:rsidR="00CC54E5" w:rsidRDefault="001716E7">
          <w:pPr>
            <w:pStyle w:val="A79385F8F96E430BA4723EC085E4EC7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79F9C10BB8694A9BAB225A14D7ED5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BAB1C1-6C05-493A-862F-D362D0B0149C}"/>
      </w:docPartPr>
      <w:docPartBody>
        <w:p w:rsidR="00CC54E5" w:rsidRDefault="001716E7">
          <w:pPr>
            <w:pStyle w:val="79F9C10BB8694A9BAB225A14D7ED5B01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211E079CF3FB455D809BCC1E74488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6C899-1988-4233-83A9-0CE5CC7012E1}"/>
      </w:docPartPr>
      <w:docPartBody>
        <w:p w:rsidR="00CC54E5" w:rsidRDefault="001716E7">
          <w:pPr>
            <w:pStyle w:val="211E079CF3FB455D809BCC1E74488A18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DEEBD581F15F48F491F8B94A6B95C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A230B-7B65-48F4-B117-0ECF71629CF0}"/>
      </w:docPartPr>
      <w:docPartBody>
        <w:p w:rsidR="00CC54E5" w:rsidRDefault="001716E7">
          <w:pPr>
            <w:pStyle w:val="DEEBD581F15F48F491F8B94A6B95CD11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1EA965934F4D4505B6475AA5CB6F9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B1595-744D-4627-93A4-E54D3D17C0CC}"/>
      </w:docPartPr>
      <w:docPartBody>
        <w:p w:rsidR="00CC54E5" w:rsidRDefault="001716E7">
          <w:pPr>
            <w:pStyle w:val="1EA965934F4D4505B6475AA5CB6F979E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F14E671241C436A8691B4960A866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2C3B73-01FE-40BA-8DEB-95D97CFA70ED}"/>
      </w:docPartPr>
      <w:docPartBody>
        <w:p w:rsidR="00CC54E5" w:rsidRDefault="001716E7">
          <w:pPr>
            <w:pStyle w:val="DF14E671241C436A8691B4960A866BBE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3CF2BDCFA7542489B58080F424CC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4365BE-6FE3-4825-A0DF-B74149E9681E}"/>
      </w:docPartPr>
      <w:docPartBody>
        <w:p w:rsidR="00CC54E5" w:rsidRDefault="001716E7">
          <w:pPr>
            <w:pStyle w:val="23CF2BDCFA7542489B58080F424CCAC3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FA0187A5651B48288A2EF97AF79EB9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AECA05-1F4A-4FEC-8416-F9EDB3337591}"/>
      </w:docPartPr>
      <w:docPartBody>
        <w:p w:rsidR="00CC54E5" w:rsidRDefault="001716E7">
          <w:pPr>
            <w:pStyle w:val="FA0187A5651B48288A2EF97AF79EB98F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2</w:t>
          </w:r>
        </w:p>
      </w:docPartBody>
    </w:docPart>
    <w:docPart>
      <w:docPartPr>
        <w:name w:val="A8EB21BB42174E2CA31E0D27BA799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C998C8-EF61-4A34-AE77-CAA1958EFAAD}"/>
      </w:docPartPr>
      <w:docPartBody>
        <w:p w:rsidR="00CC54E5" w:rsidRDefault="001716E7">
          <w:pPr>
            <w:pStyle w:val="A8EB21BB42174E2CA31E0D27BA79913C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FD2A15FD747841FAA6F6D2CF2894A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FDC22-6BAF-4BA0-93DE-4F897CBE4D62}"/>
      </w:docPartPr>
      <w:docPartBody>
        <w:p w:rsidR="00CC54E5" w:rsidRDefault="001716E7">
          <w:pPr>
            <w:pStyle w:val="FD2A15FD747841FAA6F6D2CF2894AC1D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B34E13E526844610945724DE7198A2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A2F26-E905-483B-9908-E7E5CE9BB040}"/>
      </w:docPartPr>
      <w:docPartBody>
        <w:p w:rsidR="00CC54E5" w:rsidRDefault="001716E7">
          <w:pPr>
            <w:pStyle w:val="B34E13E526844610945724DE7198A231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CC3D2E5CE1624515BAA617375FD8B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9CE392-BCE6-4DB4-914B-6956E87C9576}"/>
      </w:docPartPr>
      <w:docPartBody>
        <w:p w:rsidR="00CC54E5" w:rsidRDefault="001716E7">
          <w:pPr>
            <w:pStyle w:val="CC3D2E5CE1624515BAA617375FD8BA97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EB4B2C3CA0724133829F0FBB20F4B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BE1F4-430D-4076-921A-D1EA0F1F221A}"/>
      </w:docPartPr>
      <w:docPartBody>
        <w:p w:rsidR="00CC54E5" w:rsidRDefault="001716E7">
          <w:pPr>
            <w:pStyle w:val="EB4B2C3CA0724133829F0FBB20F4B7BD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5C8FF224067841739736B6C6B7BA9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A8D3A2-0C99-41EA-832B-747E3D8BBA3E}"/>
      </w:docPartPr>
      <w:docPartBody>
        <w:p w:rsidR="00CC54E5" w:rsidRDefault="001716E7">
          <w:pPr>
            <w:pStyle w:val="5C8FF224067841739736B6C6B7BA9EA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B21F8874F7347D09CDE06E6E204C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227D9-93AF-4542-8DAD-2AD639C406C4}"/>
      </w:docPartPr>
      <w:docPartBody>
        <w:p w:rsidR="00CC54E5" w:rsidRDefault="001716E7">
          <w:pPr>
            <w:pStyle w:val="CB21F8874F7347D09CDE06E6E204CB2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4D6669799914C38A4A556B8D55A1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76D65C-4A4F-4E1A-BB9A-DAF13DE4CC4D}"/>
      </w:docPartPr>
      <w:docPartBody>
        <w:p w:rsidR="00CC54E5" w:rsidRDefault="001716E7">
          <w:pPr>
            <w:pStyle w:val="54D6669799914C38A4A556B8D55A171D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356ECCEA064443B2A8B5CB516ADF3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F6F58-0CF5-4F7B-BC5D-323997CF93B1}"/>
      </w:docPartPr>
      <w:docPartBody>
        <w:p w:rsidR="00CC54E5" w:rsidRDefault="001716E7">
          <w:pPr>
            <w:pStyle w:val="356ECCEA064443B2A8B5CB516ADF358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E9F9B9626FC449AB9B126870AC6FC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77BC31-3516-4FC9-AD62-30257E64A381}"/>
      </w:docPartPr>
      <w:docPartBody>
        <w:p w:rsidR="00CC54E5" w:rsidRDefault="001716E7">
          <w:pPr>
            <w:pStyle w:val="E9F9B9626FC449AB9B126870AC6FC41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4B08C436D61B4B2192AF34D6436AC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3A455-C4D8-4E29-9331-9824986DE7CB}"/>
      </w:docPartPr>
      <w:docPartBody>
        <w:p w:rsidR="00CC54E5" w:rsidRDefault="001716E7">
          <w:pPr>
            <w:pStyle w:val="4B08C436D61B4B2192AF34D6436AC432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58094A4993A94C159D79FC3132ECF0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A5A13-7552-45E5-B210-6C63440EC055}"/>
      </w:docPartPr>
      <w:docPartBody>
        <w:p w:rsidR="00CC54E5" w:rsidRDefault="001716E7">
          <w:pPr>
            <w:pStyle w:val="58094A4993A94C159D79FC3132ECF0F7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F7FBC11637E84DADBE01A2F97C60A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10F72-3870-4457-91B0-F4296879BA9F}"/>
      </w:docPartPr>
      <w:docPartBody>
        <w:p w:rsidR="00CC54E5" w:rsidRDefault="001716E7">
          <w:pPr>
            <w:pStyle w:val="F7FBC11637E84DADBE01A2F97C60A3E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486185E6AF34F359325ACCD44C47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8B6E2-6D4F-4A9E-AEE6-6AF527AE20FB}"/>
      </w:docPartPr>
      <w:docPartBody>
        <w:p w:rsidR="00CC54E5" w:rsidRDefault="001716E7">
          <w:pPr>
            <w:pStyle w:val="5486185E6AF34F359325ACCD44C47875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63E8DB4D4BA44D8B956BEED8852D4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F35F9-190B-41D0-B7B3-AA4B5422F68A}"/>
      </w:docPartPr>
      <w:docPartBody>
        <w:p w:rsidR="00CC54E5" w:rsidRDefault="001716E7">
          <w:pPr>
            <w:pStyle w:val="63E8DB4D4BA44D8B956BEED8852D46B8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04FDCDED3EF4F33A3C97B7725880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A040B2-031D-4938-8B43-6E1EA471A026}"/>
      </w:docPartPr>
      <w:docPartBody>
        <w:p w:rsidR="00CC54E5" w:rsidRDefault="001716E7">
          <w:pPr>
            <w:pStyle w:val="F04FDCDED3EF4F33A3C97B7725880F3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36F95BFA055E48E391DEE7C0551F6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935CC-7CB8-4688-9DB7-EB950D22C6FC}"/>
      </w:docPartPr>
      <w:docPartBody>
        <w:p w:rsidR="00CC54E5" w:rsidRDefault="001716E7">
          <w:pPr>
            <w:pStyle w:val="36F95BFA055E48E391DEE7C0551F601A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3061D99256414692B582E5AF5203F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D664CB-F7BC-4537-A1EE-B9533D132B8C}"/>
      </w:docPartPr>
      <w:docPartBody>
        <w:p w:rsidR="00CC54E5" w:rsidRDefault="001716E7">
          <w:pPr>
            <w:pStyle w:val="3061D99256414692B582E5AF5203F64C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788CF215166481690E50155C569E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6FC7C6-5011-4F09-BCF1-A915069B9451}"/>
      </w:docPartPr>
      <w:docPartBody>
        <w:p w:rsidR="00CC54E5" w:rsidRDefault="001716E7">
          <w:pPr>
            <w:pStyle w:val="5788CF215166481690E50155C569EC4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704A133FD373458A83BBD107D6DED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B4C81-A293-463F-BADD-90E2169925EF}"/>
      </w:docPartPr>
      <w:docPartBody>
        <w:p w:rsidR="00CC54E5" w:rsidRDefault="001716E7">
          <w:pPr>
            <w:pStyle w:val="704A133FD373458A83BBD107D6DED3B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ACEDFB71FDC4E66BC3300ED411FF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49FCD-1D4C-48F0-AA96-4E46F906D561}"/>
      </w:docPartPr>
      <w:docPartBody>
        <w:p w:rsidR="00CC54E5" w:rsidRDefault="001716E7">
          <w:pPr>
            <w:pStyle w:val="5ACEDFB71FDC4E66BC3300ED411FFB56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BFC5E8E3F6840ACA8D9355AFEBFD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C8A3C-A613-4572-BBE8-43C1BADDAB16}"/>
      </w:docPartPr>
      <w:docPartBody>
        <w:p w:rsidR="00CC54E5" w:rsidRDefault="001716E7">
          <w:pPr>
            <w:pStyle w:val="2BFC5E8E3F6840ACA8D9355AFEBFDC07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1509F4A83BEC40C7B72FF48BA08C9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73BC35-3AF1-462E-95A6-5775A0C5E93A}"/>
      </w:docPartPr>
      <w:docPartBody>
        <w:p w:rsidR="00CC54E5" w:rsidRDefault="001716E7">
          <w:pPr>
            <w:pStyle w:val="1509F4A83BEC40C7B72FF48BA08C9DA4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7C4BDA026263412FA11177C41B0476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E9DAC-C5DC-4961-841A-8175467083E5}"/>
      </w:docPartPr>
      <w:docPartBody>
        <w:p w:rsidR="00CC54E5" w:rsidRDefault="001716E7">
          <w:pPr>
            <w:pStyle w:val="7C4BDA026263412FA11177C41B04766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2C4BB4C9C54443ACAFB49C7F3E527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82C8A-BDBE-460A-8DBB-F06A4D066AA5}"/>
      </w:docPartPr>
      <w:docPartBody>
        <w:p w:rsidR="00CC54E5" w:rsidRDefault="001716E7">
          <w:pPr>
            <w:pStyle w:val="2C4BB4C9C54443ACAFB49C7F3E527CA4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958FD7FD642A48F0BD893B0CED483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B5CB3-61DD-4013-8988-BD57EB61C734}"/>
      </w:docPartPr>
      <w:docPartBody>
        <w:p w:rsidR="00CC54E5" w:rsidRDefault="001716E7">
          <w:pPr>
            <w:pStyle w:val="958FD7FD642A48F0BD893B0CED483C24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0C058729AC94832A2C91B097D1F6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9B548-1B69-4CB6-8AC2-69DD63672376}"/>
      </w:docPartPr>
      <w:docPartBody>
        <w:p w:rsidR="00CC54E5" w:rsidRDefault="001716E7">
          <w:pPr>
            <w:pStyle w:val="90C058729AC94832A2C91B097D1F62E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2D100EFA24A43E6B49F3C9A7A714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5C29B-95CC-4CE1-B05D-BDCBDFD4C2D5}"/>
      </w:docPartPr>
      <w:docPartBody>
        <w:p w:rsidR="00CC54E5" w:rsidRDefault="001716E7">
          <w:pPr>
            <w:pStyle w:val="02D100EFA24A43E6B49F3C9A7A714FF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7F8F9750AC6545C995F593F7DC083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2AC3A-F4F7-431F-93F5-44B539B82E69}"/>
      </w:docPartPr>
      <w:docPartBody>
        <w:p w:rsidR="00CC54E5" w:rsidRDefault="001716E7">
          <w:pPr>
            <w:pStyle w:val="7F8F9750AC6545C995F593F7DC083BE2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549969720D3948F389A8AF76F1286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A3124D-EC39-451D-981E-0C57294071A9}"/>
      </w:docPartPr>
      <w:docPartBody>
        <w:p w:rsidR="00CC54E5" w:rsidRDefault="001716E7">
          <w:pPr>
            <w:pStyle w:val="549969720D3948F389A8AF76F1286137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D7B1DA0C1E9841DFABBB9E564FBE25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8C618-473B-4AAA-BA25-852D81B96154}"/>
      </w:docPartPr>
      <w:docPartBody>
        <w:p w:rsidR="00CC54E5" w:rsidRDefault="001716E7">
          <w:pPr>
            <w:pStyle w:val="D7B1DA0C1E9841DFABBB9E564FBE25C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3DE0E0FDF9404131B97DB42F64427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3394F5-6800-41F2-B482-259379FA611F}"/>
      </w:docPartPr>
      <w:docPartBody>
        <w:p w:rsidR="00CC54E5" w:rsidRDefault="001716E7">
          <w:pPr>
            <w:pStyle w:val="3DE0E0FDF9404131B97DB42F64427A06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1A3E6A9241904247A1C0A8366C41E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43372-CA7E-4BBE-8AF3-06A1966299D8}"/>
      </w:docPartPr>
      <w:docPartBody>
        <w:p w:rsidR="00CC54E5" w:rsidRDefault="001716E7">
          <w:pPr>
            <w:pStyle w:val="1A3E6A9241904247A1C0A8366C41E26F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4F089C5862A4031AA708B8872F7A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75CA8-C442-4DFE-825D-101EC7BCC90F}"/>
      </w:docPartPr>
      <w:docPartBody>
        <w:p w:rsidR="00CC54E5" w:rsidRDefault="001716E7">
          <w:pPr>
            <w:pStyle w:val="14F089C5862A4031AA708B8872F7ADE7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CDEE911A74A460887FFC3CD21E5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7F1C3-2DA0-4590-9C1B-03D4C831B73E}"/>
      </w:docPartPr>
      <w:docPartBody>
        <w:p w:rsidR="00CC54E5" w:rsidRDefault="001716E7">
          <w:pPr>
            <w:pStyle w:val="0CDEE911A74A460887FFC3CD21E53734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3</w:t>
          </w:r>
        </w:p>
      </w:docPartBody>
    </w:docPart>
    <w:docPart>
      <w:docPartPr>
        <w:name w:val="AB1335EA1FC7404FBF1BE6F0239C1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3690A-B0C6-4A96-B7D4-D0D0EDC0EBE1}"/>
      </w:docPartPr>
      <w:docPartBody>
        <w:p w:rsidR="00CC54E5" w:rsidRDefault="001716E7">
          <w:pPr>
            <w:pStyle w:val="AB1335EA1FC7404FBF1BE6F0239C15EA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4459F307223A4C489259C2F109998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59F22-8822-432D-9F12-866B4CEAFF24}"/>
      </w:docPartPr>
      <w:docPartBody>
        <w:p w:rsidR="00CC54E5" w:rsidRDefault="001716E7">
          <w:pPr>
            <w:pStyle w:val="4459F307223A4C489259C2F109998599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7DE077ABE87F49ECBA00B8241A4F4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17BD22-87B5-4B4C-A461-8937587763A8}"/>
      </w:docPartPr>
      <w:docPartBody>
        <w:p w:rsidR="00CC54E5" w:rsidRDefault="001716E7">
          <w:pPr>
            <w:pStyle w:val="7DE077ABE87F49ECBA00B8241A4F4DFC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D333B27773704F4582C0E41A440B8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A5B8-9793-41FE-9086-4B2E27808F26}"/>
      </w:docPartPr>
      <w:docPartBody>
        <w:p w:rsidR="00CC54E5" w:rsidRDefault="001716E7">
          <w:pPr>
            <w:pStyle w:val="D333B27773704F4582C0E41A440B88B9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1AC5E54C3E0D4229817A0F7BA681D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9C5E9-8457-446D-AC4C-410D8F9E58C8}"/>
      </w:docPartPr>
      <w:docPartBody>
        <w:p w:rsidR="00CC54E5" w:rsidRDefault="001716E7">
          <w:pPr>
            <w:pStyle w:val="1AC5E54C3E0D4229817A0F7BA681DF7B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DCBCA2A5F0854BF380FF6797F533B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6C1BE-E18F-4A3D-A1AD-A343B918A73C}"/>
      </w:docPartPr>
      <w:docPartBody>
        <w:p w:rsidR="00CC54E5" w:rsidRDefault="001716E7">
          <w:pPr>
            <w:pStyle w:val="DCBCA2A5F0854BF380FF6797F533BAC0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ADE7B0AC05F40818F4B141BA9A85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B1EC9-B4AE-45DD-8F95-9B044F7F3755}"/>
      </w:docPartPr>
      <w:docPartBody>
        <w:p w:rsidR="00CC54E5" w:rsidRDefault="001716E7">
          <w:pPr>
            <w:pStyle w:val="2ADE7B0AC05F40818F4B141BA9A85BB1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01123AF1A844D28AC334D67DAB2D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EB4FD-29F5-49E0-A7E3-1CA2BFDBF6C2}"/>
      </w:docPartPr>
      <w:docPartBody>
        <w:p w:rsidR="00CC54E5" w:rsidRDefault="001716E7">
          <w:pPr>
            <w:pStyle w:val="601123AF1A844D28AC334D67DAB2DE1C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AA75B26CAB56468BAF1D05F710195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999FA-C482-4822-A9A3-BE63329BB6E9}"/>
      </w:docPartPr>
      <w:docPartBody>
        <w:p w:rsidR="00CC54E5" w:rsidRDefault="001716E7">
          <w:pPr>
            <w:pStyle w:val="AA75B26CAB56468BAF1D05F71019506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697082057414F509A711F6FB6C1F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7EB03-3A34-4E08-890D-BFFDA0C0FC91}"/>
      </w:docPartPr>
      <w:docPartBody>
        <w:p w:rsidR="00CC54E5" w:rsidRDefault="001716E7">
          <w:pPr>
            <w:pStyle w:val="F697082057414F509A711F6FB6C1F579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D08B639734BC4DCE991ACB2FB2CC0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D0299-005A-47CC-9DBE-46C6248C1E19}"/>
      </w:docPartPr>
      <w:docPartBody>
        <w:p w:rsidR="00CC54E5" w:rsidRDefault="001716E7">
          <w:pPr>
            <w:pStyle w:val="D08B639734BC4DCE991ACB2FB2CC0555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2DB0437A42743EC817D3EBAC5957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9CE60-D634-426A-8F68-C4E7A9D66805}"/>
      </w:docPartPr>
      <w:docPartBody>
        <w:p w:rsidR="00CC54E5" w:rsidRDefault="001716E7">
          <w:pPr>
            <w:pStyle w:val="32DB0437A42743EC817D3EBAC595776D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F414DD43C9E746C9A407A2D8B6BAC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78214-DB73-4FD9-8937-61C349D907DF}"/>
      </w:docPartPr>
      <w:docPartBody>
        <w:p w:rsidR="00CC54E5" w:rsidRDefault="001716E7">
          <w:pPr>
            <w:pStyle w:val="F414DD43C9E746C9A407A2D8B6BAC108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77607DDE23764C6BA2583D9F02CDE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0389A-5DEB-42EE-8C29-B031ADE88F40}"/>
      </w:docPartPr>
      <w:docPartBody>
        <w:p w:rsidR="00CC54E5" w:rsidRDefault="001716E7">
          <w:pPr>
            <w:pStyle w:val="77607DDE23764C6BA2583D9F02CDE578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A842F4660CD4F2F8F7CF84956955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70357-35B2-48B0-91E1-2A132F568B39}"/>
      </w:docPartPr>
      <w:docPartBody>
        <w:p w:rsidR="00CC54E5" w:rsidRDefault="001716E7">
          <w:pPr>
            <w:pStyle w:val="5A842F4660CD4F2F8F7CF8495695583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C2CC88F66F04AD799AE9FB6F5FE7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C3268-D9C9-4317-881C-3A58A4975702}"/>
      </w:docPartPr>
      <w:docPartBody>
        <w:p w:rsidR="00CC54E5" w:rsidRDefault="001716E7">
          <w:pPr>
            <w:pStyle w:val="CC2CC88F66F04AD799AE9FB6F5FE791B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86F780096704ADAAA8BED52E80FC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DEA89-4047-4550-8E62-11A890B9676B}"/>
      </w:docPartPr>
      <w:docPartBody>
        <w:p w:rsidR="00CC54E5" w:rsidRDefault="001716E7">
          <w:pPr>
            <w:pStyle w:val="986F780096704ADAAA8BED52E80FCE26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51ADB6A6D7AD4D688694D44A6F5D1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5B2C5-A176-49C2-B676-299EF53A6215}"/>
      </w:docPartPr>
      <w:docPartBody>
        <w:p w:rsidR="00CC54E5" w:rsidRDefault="001716E7">
          <w:pPr>
            <w:pStyle w:val="51ADB6A6D7AD4D688694D44A6F5D127A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C9D02E2D8934C3BAC40E7ECF8B55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0FEF7-1E9D-464F-A313-094E2C0AB28F}"/>
      </w:docPartPr>
      <w:docPartBody>
        <w:p w:rsidR="00CC54E5" w:rsidRDefault="001716E7">
          <w:pPr>
            <w:pStyle w:val="5C9D02E2D8934C3BAC40E7ECF8B55C49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F21DADE474D14949A5869838DBB51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136F8-03F9-4898-A478-72F3805D16EC}"/>
      </w:docPartPr>
      <w:docPartBody>
        <w:p w:rsidR="00CC54E5" w:rsidRDefault="001716E7">
          <w:pPr>
            <w:pStyle w:val="F21DADE474D14949A5869838DBB51BE5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9B2358E967EE4B0C85D807A8DF4AC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3215E-D0D8-4682-B17D-7D71B86A1009}"/>
      </w:docPartPr>
      <w:docPartBody>
        <w:p w:rsidR="00CC54E5" w:rsidRDefault="001716E7">
          <w:pPr>
            <w:pStyle w:val="9B2358E967EE4B0C85D807A8DF4AC821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6B998A5FBA2A4ED9A9EACDB004E94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79634-22BD-4242-9F55-B05EFC4EE390}"/>
      </w:docPartPr>
      <w:docPartBody>
        <w:p w:rsidR="00CC54E5" w:rsidRDefault="001716E7">
          <w:pPr>
            <w:pStyle w:val="6B998A5FBA2A4ED9A9EACDB004E94869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5090EA5BA75439893421E0C7D10D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EBB7B-B9D8-4748-AF42-3DD2F0A1755E}"/>
      </w:docPartPr>
      <w:docPartBody>
        <w:p w:rsidR="00CC54E5" w:rsidRDefault="001716E7">
          <w:pPr>
            <w:pStyle w:val="95090EA5BA75439893421E0C7D10D3E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23452C31AEC416E97E698565602D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DEFC9-A0F8-4055-9B2A-FA72BF473FE5}"/>
      </w:docPartPr>
      <w:docPartBody>
        <w:p w:rsidR="00CC54E5" w:rsidRDefault="001716E7">
          <w:pPr>
            <w:pStyle w:val="B23452C31AEC416E97E698565602D963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C9D6F2CF896A4EEC9AB153E993C55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B00E1-1511-483D-84E8-99C4F297E5D5}"/>
      </w:docPartPr>
      <w:docPartBody>
        <w:p w:rsidR="00CC54E5" w:rsidRDefault="001716E7">
          <w:pPr>
            <w:pStyle w:val="C9D6F2CF896A4EEC9AB153E993C55039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9BA67284C89442D0AC6BD8AD41755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9B319-1169-4B4E-BAD7-76D500735AA1}"/>
      </w:docPartPr>
      <w:docPartBody>
        <w:p w:rsidR="00CC54E5" w:rsidRDefault="001716E7">
          <w:pPr>
            <w:pStyle w:val="9BA67284C89442D0AC6BD8AD41755BCA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DF7A6727DDD84D33A5F5B292E2ECE8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30C00-61BA-457B-8666-1209BB6C5F44}"/>
      </w:docPartPr>
      <w:docPartBody>
        <w:p w:rsidR="00CC54E5" w:rsidRDefault="001716E7">
          <w:pPr>
            <w:pStyle w:val="DF7A6727DDD84D33A5F5B292E2ECE8E4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0377FDDF13B84D7A8A126EE9DFB0D2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04EC1-1373-4028-A88A-41A9BB7A6170}"/>
      </w:docPartPr>
      <w:docPartBody>
        <w:p w:rsidR="00CC54E5" w:rsidRDefault="001716E7">
          <w:pPr>
            <w:pStyle w:val="0377FDDF13B84D7A8A126EE9DFB0D27F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B377ECD60AF5476284B4B13213A0B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E5C19-9B8E-4252-A74C-98F0BE18EC33}"/>
      </w:docPartPr>
      <w:docPartBody>
        <w:p w:rsidR="00CC54E5" w:rsidRDefault="001716E7">
          <w:pPr>
            <w:pStyle w:val="B377ECD60AF5476284B4B13213A0B98A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51A3D714E8084CD99092B31B0F8660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D6862-BA46-4AC7-8D83-598A7DDE0944}"/>
      </w:docPartPr>
      <w:docPartBody>
        <w:p w:rsidR="00CC54E5" w:rsidRDefault="001716E7">
          <w:pPr>
            <w:pStyle w:val="51A3D714E8084CD99092B31B0F866066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313D7369DAA74A34B6168CC09671E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A22C7-F42C-4DD3-B321-05786E848B27}"/>
      </w:docPartPr>
      <w:docPartBody>
        <w:p w:rsidR="00CC54E5" w:rsidRDefault="001716E7">
          <w:pPr>
            <w:pStyle w:val="313D7369DAA74A34B6168CC09671EE1F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424A101A40E34F20B3E1EA40554ED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FA256D-2E63-45A0-AF33-888EB2FF80AE}"/>
      </w:docPartPr>
      <w:docPartBody>
        <w:p w:rsidR="00CC54E5" w:rsidRDefault="001716E7">
          <w:pPr>
            <w:pStyle w:val="424A101A40E34F20B3E1EA40554ED46B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8312CB9F32F4D3CA05D04A4C32E99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95A38-5A49-4039-828A-BF605EA6D05F}"/>
      </w:docPartPr>
      <w:docPartBody>
        <w:p w:rsidR="00CC54E5" w:rsidRDefault="001716E7">
          <w:pPr>
            <w:pStyle w:val="28312CB9F32F4D3CA05D04A4C32E995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3E304839A2B466FB516352DB65E94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A0A94-D28C-47F6-BDFF-436D8B42DD75}"/>
      </w:docPartPr>
      <w:docPartBody>
        <w:p w:rsidR="00CC54E5" w:rsidRDefault="001716E7">
          <w:pPr>
            <w:pStyle w:val="23E304839A2B466FB516352DB65E9499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5954F73FED914EA3921B707218338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44F6E-E13E-4DC0-9C7B-BF84A7A0F181}"/>
      </w:docPartPr>
      <w:docPartBody>
        <w:p w:rsidR="00CC54E5" w:rsidRDefault="001716E7">
          <w:pPr>
            <w:pStyle w:val="5954F73FED914EA3921B707218338A6A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4</w:t>
          </w:r>
        </w:p>
      </w:docPartBody>
    </w:docPart>
    <w:docPart>
      <w:docPartPr>
        <w:name w:val="4E5779A88C8C4177853A95D077E2A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28C53C-CFCA-44A2-AA7F-D3B94752EF87}"/>
      </w:docPartPr>
      <w:docPartBody>
        <w:p w:rsidR="00CC54E5" w:rsidRDefault="001716E7">
          <w:pPr>
            <w:pStyle w:val="4E5779A88C8C4177853A95D077E2AB05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C213258BECDA4537A8A96E9AD52C6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27E81-9AE8-4826-8582-73068FA30BFB}"/>
      </w:docPartPr>
      <w:docPartBody>
        <w:p w:rsidR="00CC54E5" w:rsidRDefault="001716E7">
          <w:pPr>
            <w:pStyle w:val="C213258BECDA4537A8A96E9AD52C69E8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24839207D39D4CDA98AB0E7011CE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98C735-5E8F-4D84-A4D8-F13AD9EFD320}"/>
      </w:docPartPr>
      <w:docPartBody>
        <w:p w:rsidR="00CC54E5" w:rsidRDefault="001716E7">
          <w:pPr>
            <w:pStyle w:val="24839207D39D4CDA98AB0E7011CEC2BB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A2AC51990E2F4BD3B9B93901304CA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D381DA-B44E-4E09-9AA8-EF804DF78A41}"/>
      </w:docPartPr>
      <w:docPartBody>
        <w:p w:rsidR="00CC54E5" w:rsidRDefault="001716E7">
          <w:pPr>
            <w:pStyle w:val="A2AC51990E2F4BD3B9B93901304CA42A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0A53AB6DC154456BBF8DDB8D6EBF1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76D8F-273B-4F56-B128-35D9BB782F44}"/>
      </w:docPartPr>
      <w:docPartBody>
        <w:p w:rsidR="00CC54E5" w:rsidRDefault="001716E7">
          <w:pPr>
            <w:pStyle w:val="0A53AB6DC154456BBF8DDB8D6EBF1201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29DE1D99E9C045349596CDA6D72290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DAA80-D3E9-46E6-883F-63CAD4207C42}"/>
      </w:docPartPr>
      <w:docPartBody>
        <w:p w:rsidR="00CC54E5" w:rsidRDefault="001716E7">
          <w:pPr>
            <w:pStyle w:val="29DE1D99E9C045349596CDA6D722900B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9AE6AF9CD784D4481E56D2208AD2F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D3-480C-496A-A1D8-45DD108651EA}"/>
      </w:docPartPr>
      <w:docPartBody>
        <w:p w:rsidR="00CC54E5" w:rsidRDefault="001716E7">
          <w:pPr>
            <w:pStyle w:val="A9AE6AF9CD784D4481E56D2208AD2F7A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90602ABCDF9470C93516FFCF64B5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3648A-AB88-4E60-9BD8-4F6015A886BE}"/>
      </w:docPartPr>
      <w:docPartBody>
        <w:p w:rsidR="00CC54E5" w:rsidRDefault="001716E7">
          <w:pPr>
            <w:pStyle w:val="C90602ABCDF9470C93516FFCF64B5B92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2FD7538176E64F249DBEC07F5E4A9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00A80-8CBF-4345-8A02-CC232170B0EC}"/>
      </w:docPartPr>
      <w:docPartBody>
        <w:p w:rsidR="00CC54E5" w:rsidRDefault="001716E7">
          <w:pPr>
            <w:pStyle w:val="2FD7538176E64F249DBEC07F5E4A9C73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F54FB13B52CB45F0BBDD5E4447EE7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632F8-135C-4DE3-AA23-7B90D0CFA04A}"/>
      </w:docPartPr>
      <w:docPartBody>
        <w:p w:rsidR="00CC54E5" w:rsidRDefault="001716E7">
          <w:pPr>
            <w:pStyle w:val="F54FB13B52CB45F0BBDD5E4447EE7EDC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2445D61F79447B3BA56447C7B0DDE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D7348-A8F2-45F1-8F6C-54DBEBD519E4}"/>
      </w:docPartPr>
      <w:docPartBody>
        <w:p w:rsidR="00CC54E5" w:rsidRDefault="001716E7">
          <w:pPr>
            <w:pStyle w:val="A2445D61F79447B3BA56447C7B0DDE0A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76C028BD099A4552960F2E3A6AE7D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56D0C-741C-4E1F-AD61-D187D5C5644B}"/>
      </w:docPartPr>
      <w:docPartBody>
        <w:p w:rsidR="00CC54E5" w:rsidRDefault="001716E7">
          <w:pPr>
            <w:pStyle w:val="76C028BD099A4552960F2E3A6AE7D732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1610E132558E42E5A2E9CAC20C798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5FB8D-8DF1-42C6-BCDC-94FA623F3D43}"/>
      </w:docPartPr>
      <w:docPartBody>
        <w:p w:rsidR="00CC54E5" w:rsidRDefault="001716E7">
          <w:pPr>
            <w:pStyle w:val="1610E132558E42E5A2E9CAC20C798745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D880862C64654517975C70B9DEA03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F65A5-A393-431E-BACA-9877AD460E37}"/>
      </w:docPartPr>
      <w:docPartBody>
        <w:p w:rsidR="00CC54E5" w:rsidRDefault="001716E7">
          <w:pPr>
            <w:pStyle w:val="D880862C64654517975C70B9DEA0301F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5861604557443F4841507CA119BD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FD64D-4D4F-4964-AF9C-9059DCAB0F7F}"/>
      </w:docPartPr>
      <w:docPartBody>
        <w:p w:rsidR="00CC54E5" w:rsidRDefault="001716E7">
          <w:pPr>
            <w:pStyle w:val="25861604557443F4841507CA119BD94F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433BBBE7DBC44146A270BD4470675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56D5C-327B-441F-872C-F1CF578CB7A7}"/>
      </w:docPartPr>
      <w:docPartBody>
        <w:p w:rsidR="00CC54E5" w:rsidRDefault="001716E7">
          <w:pPr>
            <w:pStyle w:val="433BBBE7DBC44146A270BD447067562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5BB49EC9CAB413B8D3919B3C354A1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26E39-7B2D-4517-8122-67D57854805C}"/>
      </w:docPartPr>
      <w:docPartBody>
        <w:p w:rsidR="00CC54E5" w:rsidRDefault="001716E7">
          <w:pPr>
            <w:pStyle w:val="05BB49EC9CAB413B8D3919B3C354A18E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8507AE1A903C476E8CFDCE13657B5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CFA33-782F-4188-80A1-5ACB5F04488C}"/>
      </w:docPartPr>
      <w:docPartBody>
        <w:p w:rsidR="00CC54E5" w:rsidRDefault="001716E7">
          <w:pPr>
            <w:pStyle w:val="8507AE1A903C476E8CFDCE13657B5661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98FB2120DD364405BCCA056592C5D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BB770-442E-45A6-BA5B-4CABE19EC868}"/>
      </w:docPartPr>
      <w:docPartBody>
        <w:p w:rsidR="00CC54E5" w:rsidRDefault="001716E7">
          <w:pPr>
            <w:pStyle w:val="98FB2120DD364405BCCA056592C5D46A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0FF35E7148954DF98AC0DD60918E5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075E8F-E84D-40EB-9AD1-CEE7A8539CA9}"/>
      </w:docPartPr>
      <w:docPartBody>
        <w:p w:rsidR="00CC54E5" w:rsidRDefault="001716E7">
          <w:pPr>
            <w:pStyle w:val="0FF35E7148954DF98AC0DD60918E568C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4F88F0AA138846EDB8F466314352F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D62B6-7846-4819-B826-9B06A0FEE369}"/>
      </w:docPartPr>
      <w:docPartBody>
        <w:p w:rsidR="00CC54E5" w:rsidRDefault="001716E7">
          <w:pPr>
            <w:pStyle w:val="4F88F0AA138846EDB8F466314352F3AB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2B8B2D6D47304B799144C7617E866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156F80-4224-420B-B657-4F36B5C5DFEB}"/>
      </w:docPartPr>
      <w:docPartBody>
        <w:p w:rsidR="00CC54E5" w:rsidRDefault="001716E7">
          <w:pPr>
            <w:pStyle w:val="2B8B2D6D47304B799144C7617E866F53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980FF967EDD43619F9547FD9FF17B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F070F-BAB6-4166-BED6-6E07D4DA5638}"/>
      </w:docPartPr>
      <w:docPartBody>
        <w:p w:rsidR="00CC54E5" w:rsidRDefault="001716E7">
          <w:pPr>
            <w:pStyle w:val="0980FF967EDD43619F9547FD9FF17B89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E935FCFD64E94DA5BB4190CE1451F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C2F753-F52C-42F0-875A-415436CA81C8}"/>
      </w:docPartPr>
      <w:docPartBody>
        <w:p w:rsidR="00CC54E5" w:rsidRDefault="001716E7">
          <w:pPr>
            <w:pStyle w:val="E935FCFD64E94DA5BB4190CE1451F10B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F187563AF8724F179232DAAAB4D1F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E4EE9-18B1-492D-B49B-FFF894E72581}"/>
      </w:docPartPr>
      <w:docPartBody>
        <w:p w:rsidR="00CC54E5" w:rsidRDefault="001716E7">
          <w:pPr>
            <w:pStyle w:val="F187563AF8724F179232DAAAB4D1F49C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35F07BF3C6E74B368D6414B864A95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006E2-F885-46AE-8231-3C54FC4C3D26}"/>
      </w:docPartPr>
      <w:docPartBody>
        <w:p w:rsidR="00CC54E5" w:rsidRDefault="001716E7">
          <w:pPr>
            <w:pStyle w:val="35F07BF3C6E74B368D6414B864A9537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E0B3949463D94679B173552AA8D1B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872E58-52C2-47F1-9470-7B58FB66014A}"/>
      </w:docPartPr>
      <w:docPartBody>
        <w:p w:rsidR="00CC54E5" w:rsidRDefault="001716E7">
          <w:pPr>
            <w:pStyle w:val="E0B3949463D94679B173552AA8D1B92B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60FA0C88F7F41AAA345A242360E1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840CF-17CF-4307-AA6A-BB852E0FF392}"/>
      </w:docPartPr>
      <w:docPartBody>
        <w:p w:rsidR="00CC54E5" w:rsidRDefault="001716E7">
          <w:pPr>
            <w:pStyle w:val="A60FA0C88F7F41AAA345A242360E1CE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F3C81C8AE49463B86187A69BE926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56343-EB41-46D2-A29F-CF2C49F202EC}"/>
      </w:docPartPr>
      <w:docPartBody>
        <w:p w:rsidR="00CC54E5" w:rsidRDefault="001716E7">
          <w:pPr>
            <w:pStyle w:val="0F3C81C8AE49463B86187A69BE9268A5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0F9026A3E7D740CDAC379BCEF32AC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10D00-684C-46E9-B505-19E74FBDF1EE}"/>
      </w:docPartPr>
      <w:docPartBody>
        <w:p w:rsidR="00CC54E5" w:rsidRDefault="001716E7">
          <w:pPr>
            <w:pStyle w:val="0F9026A3E7D740CDAC379BCEF32AC18C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423B7BB11A86448397A01D5D79908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4FD82-AB04-4088-A4B9-1CA4D471D8AC}"/>
      </w:docPartPr>
      <w:docPartBody>
        <w:p w:rsidR="00CC54E5" w:rsidRDefault="001716E7">
          <w:pPr>
            <w:pStyle w:val="423B7BB11A86448397A01D5D799083BE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74BA4E2E3A4F48019A8CEAB7C06EE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1F5B4-AD80-43B2-8C16-C068F8A27EFD}"/>
      </w:docPartPr>
      <w:docPartBody>
        <w:p w:rsidR="00CC54E5" w:rsidRDefault="001716E7">
          <w:pPr>
            <w:pStyle w:val="74BA4E2E3A4F48019A8CEAB7C06EEE04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D685EE7B1774462B11B0F2300692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13A42-6AC3-446D-9575-2A0610963D02}"/>
      </w:docPartPr>
      <w:docPartBody>
        <w:p w:rsidR="00CC54E5" w:rsidRDefault="001716E7">
          <w:pPr>
            <w:pStyle w:val="5D685EE7B1774462B11B0F2300692565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A4C5B1943E354A538297C10B66CCB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D1ABD-F75B-4E5C-941B-63DDBA8F62D5}"/>
      </w:docPartPr>
      <w:docPartBody>
        <w:p w:rsidR="00CC54E5" w:rsidRDefault="001716E7">
          <w:pPr>
            <w:pStyle w:val="A4C5B1943E354A538297C10B66CCB240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E92606F360E9499CBE96815D5DEC2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E65E8-6A88-4842-AEBD-FB0D2F992FE2}"/>
      </w:docPartPr>
      <w:docPartBody>
        <w:p w:rsidR="00CC54E5" w:rsidRDefault="001716E7">
          <w:pPr>
            <w:pStyle w:val="E92606F360E9499CBE96815D5DEC2E6A"/>
          </w:pPr>
          <w:r w:rsidRPr="00095F3C">
            <w:rPr>
              <w:rStyle w:val="PlaceholderText"/>
              <w:b/>
              <w:i/>
            </w:rPr>
            <w:t xml:space="preserve">Person </w:t>
          </w:r>
          <w:r>
            <w:rPr>
              <w:rStyle w:val="PlaceholderText"/>
              <w:b/>
              <w:i/>
            </w:rPr>
            <w:t>5</w:t>
          </w:r>
        </w:p>
      </w:docPartBody>
    </w:docPart>
    <w:docPart>
      <w:docPartPr>
        <w:name w:val="16BC8100FCCB4A59AC46176088EB4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8255A-10C0-476A-9716-45B336EE7189}"/>
      </w:docPartPr>
      <w:docPartBody>
        <w:p w:rsidR="00CC54E5" w:rsidRDefault="001716E7">
          <w:pPr>
            <w:pStyle w:val="16BC8100FCCB4A59AC46176088EB401B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87E86E9D1DFF44A49E31C4E34AB32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6DF1F-5092-4DF2-B76B-CA30F83BBE2C}"/>
      </w:docPartPr>
      <w:docPartBody>
        <w:p w:rsidR="00CC54E5" w:rsidRDefault="001716E7">
          <w:pPr>
            <w:pStyle w:val="87E86E9D1DFF44A49E31C4E34AB32755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E601162543754D40B72827DB39A95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34C92-C1DD-4EE8-8D2A-EF7BF1D2C319}"/>
      </w:docPartPr>
      <w:docPartBody>
        <w:p w:rsidR="00CC54E5" w:rsidRDefault="001716E7">
          <w:pPr>
            <w:pStyle w:val="E601162543754D40B72827DB39A95677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6A0FE273A0954BD7BA144F1B6677E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AED43-DC7B-4378-8D00-1CC9769A92B9}"/>
      </w:docPartPr>
      <w:docPartBody>
        <w:p w:rsidR="00CC54E5" w:rsidRDefault="001716E7">
          <w:pPr>
            <w:pStyle w:val="6A0FE273A0954BD7BA144F1B6677EFE5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9A0CC90BC2DF44ABAC81DE992FB96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FE278-6693-46AB-BB01-AD0AACF05E71}"/>
      </w:docPartPr>
      <w:docPartBody>
        <w:p w:rsidR="00CC54E5" w:rsidRDefault="001716E7">
          <w:pPr>
            <w:pStyle w:val="9A0CC90BC2DF44ABAC81DE992FB96349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CF513C9340F3463EA687F619CC89A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42FAB-870D-4C23-A33A-1DA2B861876A}"/>
      </w:docPartPr>
      <w:docPartBody>
        <w:p w:rsidR="00CC54E5" w:rsidRDefault="001716E7">
          <w:pPr>
            <w:pStyle w:val="CF513C9340F3463EA687F619CC89A44A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55C53E7CB45E426786C992626E29D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C5966-AB84-4AC5-AA53-BD80D53ED3AE}"/>
      </w:docPartPr>
      <w:docPartBody>
        <w:p w:rsidR="00CC54E5" w:rsidRDefault="001716E7">
          <w:pPr>
            <w:pStyle w:val="55C53E7CB45E426786C992626E29D1D4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6CCAD90394DF45E1B3123E82CB82A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9CDA4-9F27-4157-98A9-99F5529D2694}"/>
      </w:docPartPr>
      <w:docPartBody>
        <w:p w:rsidR="00CC54E5" w:rsidRDefault="001716E7">
          <w:pPr>
            <w:pStyle w:val="6CCAD90394DF45E1B3123E82CB82A80B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07CD2DAEC90F4DF7BAF8CD9D8334C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C29F4-A20F-463D-BC18-2A0D2DDCE52B}"/>
      </w:docPartPr>
      <w:docPartBody>
        <w:p w:rsidR="00CC54E5" w:rsidRDefault="001716E7">
          <w:pPr>
            <w:pStyle w:val="07CD2DAEC90F4DF7BAF8CD9D8334CB50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C54507ED2F364C6CBC279E4F801A7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F5FE2F-E832-4229-BCF3-6B09B525C83B}"/>
      </w:docPartPr>
      <w:docPartBody>
        <w:p w:rsidR="00CC54E5" w:rsidRDefault="001716E7">
          <w:pPr>
            <w:pStyle w:val="C54507ED2F364C6CBC279E4F801A78C6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2524591459DC41C0BB0F5168C8E92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BDE4F9-89F1-47B1-909E-1B9FC98B1E59}"/>
      </w:docPartPr>
      <w:docPartBody>
        <w:p w:rsidR="00CC54E5" w:rsidRDefault="001716E7">
          <w:pPr>
            <w:pStyle w:val="2524591459DC41C0BB0F5168C8E92686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3CB7F0E5B063401D8D887E89F3ED1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F2494-372E-4B2B-9295-A64C0FEEF2DD}"/>
      </w:docPartPr>
      <w:docPartBody>
        <w:p w:rsidR="00CC54E5" w:rsidRDefault="001716E7">
          <w:pPr>
            <w:pStyle w:val="3CB7F0E5B063401D8D887E89F3ED1250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8D6BD95FD13546DEA3649EAEE031F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2952C-E706-4F92-8B85-79E415D43E83}"/>
      </w:docPartPr>
      <w:docPartBody>
        <w:p w:rsidR="00CC54E5" w:rsidRDefault="001716E7">
          <w:pPr>
            <w:pStyle w:val="8D6BD95FD13546DEA3649EAEE031F3FA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BE4E423D471544519307BE3896CA1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AF8E9-E7AD-4108-A374-06582EA327C1}"/>
      </w:docPartPr>
      <w:docPartBody>
        <w:p w:rsidR="00CC54E5" w:rsidRDefault="001716E7">
          <w:pPr>
            <w:pStyle w:val="BE4E423D471544519307BE3896CA1AC9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ACD317A667D4F53A5715B93DAD74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07BB5-DF26-45C7-B50A-7986AF640F3F}"/>
      </w:docPartPr>
      <w:docPartBody>
        <w:p w:rsidR="00CC54E5" w:rsidRDefault="001716E7">
          <w:pPr>
            <w:pStyle w:val="BACD317A667D4F53A5715B93DAD74AF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C19F11101DFE4903AEEB3035BD7BF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E00CE-74CF-4662-935D-4E9BB36ADECC}"/>
      </w:docPartPr>
      <w:docPartBody>
        <w:p w:rsidR="00CC54E5" w:rsidRDefault="001716E7">
          <w:pPr>
            <w:pStyle w:val="C19F11101DFE4903AEEB3035BD7BFB38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FAE9AD6786944CB0BB2CC021F6A7C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0459C-5C1D-4794-AD98-51CBFFC2881A}"/>
      </w:docPartPr>
      <w:docPartBody>
        <w:p w:rsidR="00CC54E5" w:rsidRDefault="001716E7">
          <w:pPr>
            <w:pStyle w:val="FAE9AD6786944CB0BB2CC021F6A7CB67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1101FD3EDA1F418C901925CB85E0B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DB31DC-875A-4A0B-A3CE-DF054FD7AC8C}"/>
      </w:docPartPr>
      <w:docPartBody>
        <w:p w:rsidR="00CC54E5" w:rsidRDefault="001716E7">
          <w:pPr>
            <w:pStyle w:val="1101FD3EDA1F418C901925CB85E0B2D2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94DF714044CD4CA098D905A558324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12E3C-6DE6-4194-95DE-59D81D1CD0F1}"/>
      </w:docPartPr>
      <w:docPartBody>
        <w:p w:rsidR="00CC54E5" w:rsidRDefault="001716E7">
          <w:pPr>
            <w:pStyle w:val="94DF714044CD4CA098D905A558324321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CEB7207E649B45DC81CD630A4C807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74567-2396-4E45-B8AE-9739A7CCDDF3}"/>
      </w:docPartPr>
      <w:docPartBody>
        <w:p w:rsidR="00CC54E5" w:rsidRDefault="001716E7">
          <w:pPr>
            <w:pStyle w:val="CEB7207E649B45DC81CD630A4C8072C0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9E26A9DEA7845B4B91F10541B939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22B42-E29E-4555-91A5-0CE3B8AC442E}"/>
      </w:docPartPr>
      <w:docPartBody>
        <w:p w:rsidR="00CC54E5" w:rsidRDefault="001716E7">
          <w:pPr>
            <w:pStyle w:val="59E26A9DEA7845B4B91F10541B939563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59CE7E850A454B708688D662F7807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68ABD-FA30-486A-A041-1CE01D931659}"/>
      </w:docPartPr>
      <w:docPartBody>
        <w:p w:rsidR="00CC54E5" w:rsidRDefault="001716E7">
          <w:pPr>
            <w:pStyle w:val="59CE7E850A454B708688D662F7807DE8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A3E08E25C93D45B29B0C084FFC0EC0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CD242-53B9-430F-977F-223937C75E10}"/>
      </w:docPartPr>
      <w:docPartBody>
        <w:p w:rsidR="00CC54E5" w:rsidRDefault="001716E7">
          <w:pPr>
            <w:pStyle w:val="A3E08E25C93D45B29B0C084FFC0EC0B4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B00C323A57FD418D83651A516762C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13D3E-B5FF-48E3-B249-6291BFBAA28A}"/>
      </w:docPartPr>
      <w:docPartBody>
        <w:p w:rsidR="00CC54E5" w:rsidRDefault="001716E7">
          <w:pPr>
            <w:pStyle w:val="B00C323A57FD418D83651A516762CAB5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91D4B36CFE52482998592633BD428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63DDC-509F-41F3-B313-BC289AB01602}"/>
      </w:docPartPr>
      <w:docPartBody>
        <w:p w:rsidR="00CC54E5" w:rsidRDefault="001716E7">
          <w:pPr>
            <w:pStyle w:val="91D4B36CFE52482998592633BD428CD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5BC92A7615BF4D2ABCE8000FE6313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18DE9-631B-4FEB-B0BC-89A0D95BC8F7}"/>
      </w:docPartPr>
      <w:docPartBody>
        <w:p w:rsidR="00CC54E5" w:rsidRDefault="001716E7">
          <w:pPr>
            <w:pStyle w:val="5BC92A7615BF4D2ABCE8000FE6313531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237D1A03579D40D3BEBE547CD64BA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8F075-86B9-447A-80FB-28AFED230CE6}"/>
      </w:docPartPr>
      <w:docPartBody>
        <w:p w:rsidR="00CC54E5" w:rsidRDefault="001716E7">
          <w:pPr>
            <w:pStyle w:val="237D1A03579D40D3BEBE547CD64BAB24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90CAD0D25E514422802C54030E7F9B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83304-3DB8-4D5A-97D5-75EB454DC8F9}"/>
      </w:docPartPr>
      <w:docPartBody>
        <w:p w:rsidR="00CC54E5" w:rsidRDefault="001716E7">
          <w:pPr>
            <w:pStyle w:val="90CAD0D25E514422802C54030E7F9B0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244B3A996BCF407D8E44F9303DB9B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3EA99-1E2D-4513-A4F9-A62691798E5B}"/>
      </w:docPartPr>
      <w:docPartBody>
        <w:p w:rsidR="00CC54E5" w:rsidRDefault="001716E7">
          <w:pPr>
            <w:pStyle w:val="244B3A996BCF407D8E44F9303DB9B7AE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8243560EA3774B6FBA2C2634928E9B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2665A-EC3C-4838-A091-A860C0659FF9}"/>
      </w:docPartPr>
      <w:docPartBody>
        <w:p w:rsidR="00CC54E5" w:rsidRDefault="001716E7">
          <w:pPr>
            <w:pStyle w:val="8243560EA3774B6FBA2C2634928E9B1F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7EA4AEF0980F461C9878BD7C1930D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4F57E-D9C8-4D7F-A51D-B52975FECA3B}"/>
      </w:docPartPr>
      <w:docPartBody>
        <w:p w:rsidR="00CC54E5" w:rsidRDefault="001716E7">
          <w:pPr>
            <w:pStyle w:val="7EA4AEF0980F461C9878BD7C1930DAC6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5EA130585BB74FCF91175C061B6E6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770BA-9F37-47BE-9E15-9D6784395058}"/>
      </w:docPartPr>
      <w:docPartBody>
        <w:p w:rsidR="00CC54E5" w:rsidRDefault="001716E7">
          <w:pPr>
            <w:pStyle w:val="5EA130585BB74FCF91175C061B6E6589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723F6890EE04410B1DDF27CC29FB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9D0CE-6403-404B-9E72-A32E3A0B0D40}"/>
      </w:docPartPr>
      <w:docPartBody>
        <w:p w:rsidR="00CC54E5" w:rsidRDefault="001716E7">
          <w:pPr>
            <w:pStyle w:val="B723F6890EE04410B1DDF27CC29FB5C1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210D55C1CF34808AFB794006AE0E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AEB60-6173-4173-8951-665DDDAD138D}"/>
      </w:docPartPr>
      <w:docPartBody>
        <w:p w:rsidR="00CC54E5" w:rsidRDefault="001716E7">
          <w:pPr>
            <w:pStyle w:val="1210D55C1CF34808AFB794006AE0E3FE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0C9DB72DB6404CB18DDC1615BEC81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11AAF-7687-4A73-981F-2334921A62B5}"/>
      </w:docPartPr>
      <w:docPartBody>
        <w:p w:rsidR="00CC54E5" w:rsidRDefault="001716E7">
          <w:pPr>
            <w:pStyle w:val="0C9DB72DB6404CB18DDC1615BEC8128E"/>
          </w:pPr>
          <w:r w:rsidRPr="00776B11">
            <w:rPr>
              <w:rStyle w:val="PlaceholderText"/>
              <w:b/>
              <w:i/>
            </w:rPr>
            <w:t>Person 6</w:t>
          </w:r>
          <w:r w:rsidRPr="00776B11">
            <w:rPr>
              <w:rStyle w:val="PlaceholderText"/>
              <w:b/>
              <w:i/>
            </w:rPr>
            <w:br/>
          </w:r>
          <w:r w:rsidRPr="00776B11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ensure all key personnel are included – copy and paste for more tables,or delete any extra</w:t>
          </w:r>
        </w:p>
      </w:docPartBody>
    </w:docPart>
    <w:docPart>
      <w:docPartPr>
        <w:name w:val="22A821955BE444F4A6CE22A50EA98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72EFD-3D16-47BD-8F79-71C92E1725A3}"/>
      </w:docPartPr>
      <w:docPartBody>
        <w:p w:rsidR="00CC54E5" w:rsidRDefault="001716E7">
          <w:pPr>
            <w:pStyle w:val="22A821955BE444F4A6CE22A50EA98807"/>
          </w:pPr>
          <w:r w:rsidRPr="00776B11">
            <w:rPr>
              <w:rStyle w:val="PlaceholderText"/>
              <w:i/>
            </w:rPr>
            <w:t>e.g. CET, P.Eng. enter N/A if none</w:t>
          </w:r>
        </w:p>
      </w:docPartBody>
    </w:docPart>
    <w:docPart>
      <w:docPartPr>
        <w:name w:val="B538A266F8264737B6169A2562FB57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0CE06-A0AA-45E6-B654-068B1B5CE947}"/>
      </w:docPartPr>
      <w:docPartBody>
        <w:p w:rsidR="00CC54E5" w:rsidRDefault="001716E7">
          <w:pPr>
            <w:pStyle w:val="B538A266F8264737B6169A2562FB579B"/>
          </w:pPr>
          <w:r>
            <w:rPr>
              <w:rStyle w:val="PlaceholderText"/>
            </w:rPr>
            <w:t>job title at firm</w:t>
          </w:r>
        </w:p>
      </w:docPartBody>
    </w:docPart>
    <w:docPart>
      <w:docPartPr>
        <w:name w:val="33F6708D4D734BA8BB0493BFEE624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6387-4323-43A5-A53B-E07C1D9F8B66}"/>
      </w:docPartPr>
      <w:docPartBody>
        <w:p w:rsidR="00CC54E5" w:rsidRDefault="001716E7">
          <w:pPr>
            <w:pStyle w:val="33F6708D4D734BA8BB0493BFEE6248A8"/>
          </w:pPr>
          <w:r>
            <w:rPr>
              <w:rStyle w:val="PlaceholderText"/>
            </w:rPr>
            <w:t>e.g. CTTAM, EGM</w:t>
          </w:r>
        </w:p>
      </w:docPartBody>
    </w:docPart>
    <w:docPart>
      <w:docPartPr>
        <w:name w:val="9854554777B742469D53BD13F70A0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3C7B7-BAEB-42F5-A624-D58CC4BE4792}"/>
      </w:docPartPr>
      <w:docPartBody>
        <w:p w:rsidR="00CC54E5" w:rsidRDefault="001716E7">
          <w:pPr>
            <w:pStyle w:val="9854554777B742469D53BD13F70A0C80"/>
          </w:pPr>
          <w:r>
            <w:rPr>
              <w:rStyle w:val="PlaceholderText"/>
            </w:rPr>
            <w:t>e.g. institutions, graduation years</w:t>
          </w:r>
        </w:p>
      </w:docPartBody>
    </w:docPart>
    <w:docPart>
      <w:docPartPr>
        <w:name w:val="6501EACADD414DC1B0F02874DDFF9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205FE-0AAA-4AA1-AF99-1E8E1B71DDA9}"/>
      </w:docPartPr>
      <w:docPartBody>
        <w:p w:rsidR="00CC54E5" w:rsidRDefault="001716E7">
          <w:pPr>
            <w:pStyle w:val="6501EACADD414DC1B0F02874DDFF9F2F"/>
          </w:pPr>
          <w:r>
            <w:rPr>
              <w:rStyle w:val="PlaceholderText"/>
            </w:rPr>
            <w:t>Title of role (e.g. engineer-of-record, designer, resident inspector, CA)</w:t>
          </w:r>
        </w:p>
      </w:docPartBody>
    </w:docPart>
    <w:docPart>
      <w:docPartPr>
        <w:name w:val="87C3DAAC584D407D971B33333E39C9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F81E9-6382-425E-9692-F19B7B37382C}"/>
      </w:docPartPr>
      <w:docPartBody>
        <w:p w:rsidR="00CC54E5" w:rsidRDefault="001716E7">
          <w:pPr>
            <w:pStyle w:val="87C3DAAC584D407D971B33333E39C96C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3BE7AC37BE1A4505A8D5E066086AB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BAACE-E5EC-44F1-A5C1-C9FE1C72B53D}"/>
      </w:docPartPr>
      <w:docPartBody>
        <w:p w:rsidR="00CC54E5" w:rsidRDefault="001716E7">
          <w:pPr>
            <w:pStyle w:val="3BE7AC37BE1A4505A8D5E066086ABD1B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A8D6F271237949FB9C8022DF5DD55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2B7C1F-E1E3-4764-A5BD-0C6783160E7C}"/>
      </w:docPartPr>
      <w:docPartBody>
        <w:p w:rsidR="00CC54E5" w:rsidRDefault="001716E7">
          <w:pPr>
            <w:pStyle w:val="A8D6F271237949FB9C8022DF5DD55D96"/>
          </w:pPr>
          <w:r>
            <w:rPr>
              <w:rStyle w:val="PlaceholderText"/>
            </w:rPr>
            <w:t>Detailed description of the role assigned to this key person, including project responsibilities and tasks throughout the project</w:t>
          </w:r>
          <w:r>
            <w:rPr>
              <w:rStyle w:val="PlaceholderText"/>
            </w:rPr>
            <w:br/>
          </w:r>
        </w:p>
      </w:docPartBody>
    </w:docPart>
    <w:docPart>
      <w:docPartPr>
        <w:name w:val="28A3C9710FFC4727AFA60A27CD298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C06EEA-3A56-4872-A18C-5F2BB0BA3F4E}"/>
      </w:docPartPr>
      <w:docPartBody>
        <w:p w:rsidR="00CC54E5" w:rsidRDefault="001716E7">
          <w:pPr>
            <w:pStyle w:val="28A3C9710FFC4727AFA60A27CD298547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B63E469C8C50401ABE077BD26C82A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DF31FD-E1E3-4044-9794-C91D497DDE08}"/>
      </w:docPartPr>
      <w:docPartBody>
        <w:p w:rsidR="00CC54E5" w:rsidRDefault="001716E7">
          <w:pPr>
            <w:pStyle w:val="B63E469C8C50401ABE077BD26C82AB75"/>
          </w:pPr>
          <w:r w:rsidRPr="00631D0F">
            <w:rPr>
              <w:rStyle w:val="PlaceholderText"/>
              <w:i/>
            </w:rPr>
            <w:t>years</w:t>
          </w:r>
        </w:p>
      </w:docPartBody>
    </w:docPart>
    <w:docPart>
      <w:docPartPr>
        <w:name w:val="8E6AB0C1ACA34F3383FC9F4DD3A934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55DB9-6428-45EE-8BD4-FF5C25DC192A}"/>
      </w:docPartPr>
      <w:docPartBody>
        <w:p w:rsidR="00CC54E5" w:rsidRDefault="001716E7">
          <w:pPr>
            <w:pStyle w:val="8E6AB0C1ACA34F3383FC9F4DD3A934EA"/>
          </w:pPr>
          <w:r w:rsidRPr="009003CA">
            <w:rPr>
              <w:rStyle w:val="PlaceholderText"/>
              <w:b/>
            </w:rPr>
            <w:t>Reference Project 1</w:t>
          </w:r>
        </w:p>
      </w:docPartBody>
    </w:docPart>
    <w:docPart>
      <w:docPartPr>
        <w:name w:val="CF8534D0F1D24174AA7E6792E7F61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67B15-4044-43D2-9F80-234538FBB480}"/>
      </w:docPartPr>
      <w:docPartBody>
        <w:p w:rsidR="00CC54E5" w:rsidRDefault="001716E7">
          <w:pPr>
            <w:pStyle w:val="CF8534D0F1D24174AA7E6792E7F61634"/>
          </w:pPr>
          <w:r w:rsidRPr="00E029C8">
            <w:rPr>
              <w:rStyle w:val="PlaceholderText"/>
            </w:rPr>
            <w:t>Reference information for Project 1 – Tender No, File No, etc.</w:t>
          </w:r>
        </w:p>
      </w:docPartBody>
    </w:docPart>
    <w:docPart>
      <w:docPartPr>
        <w:name w:val="036959D28B0E40BCA5618C9608AB44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FBDFB-2B9D-400C-B37E-12BB64FD94E0}"/>
      </w:docPartPr>
      <w:docPartBody>
        <w:p w:rsidR="00CC54E5" w:rsidRDefault="001716E7">
          <w:pPr>
            <w:pStyle w:val="036959D28B0E40BCA5618C9608AB4493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EDB6AADF39AA4EA980B20E798BE16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D36D-226B-44F5-A274-8098960E6549}"/>
      </w:docPartPr>
      <w:docPartBody>
        <w:p w:rsidR="00CC54E5" w:rsidRDefault="001716E7">
          <w:pPr>
            <w:pStyle w:val="EDB6AADF39AA4EA980B20E798BE167D8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5840D6BE2ED04CB789AB3B0A3A091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46E23-7BFD-46D9-B6D3-6D57211F9BCC}"/>
      </w:docPartPr>
      <w:docPartBody>
        <w:p w:rsidR="00CC54E5" w:rsidRDefault="001716E7">
          <w:pPr>
            <w:pStyle w:val="5840D6BE2ED04CB789AB3B0A3A09181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36375AB29CC4C4ABFFD16C8C3F7D3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55D2F-3113-4620-8E43-E37390FF93B6}"/>
      </w:docPartPr>
      <w:docPartBody>
        <w:p w:rsidR="00CC54E5" w:rsidRDefault="001716E7">
          <w:pPr>
            <w:pStyle w:val="E36375AB29CC4C4ABFFD16C8C3F7D32A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E31248533D624682845CDF07FD93C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AE390-3F1B-42C2-B243-64EF2BD55311}"/>
      </w:docPartPr>
      <w:docPartBody>
        <w:p w:rsidR="00CC54E5" w:rsidRDefault="001716E7">
          <w:pPr>
            <w:pStyle w:val="E31248533D624682845CDF07FD93C19F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2</w:t>
          </w:r>
        </w:p>
      </w:docPartBody>
    </w:docPart>
    <w:docPart>
      <w:docPartPr>
        <w:name w:val="BC0E9B0D027140CEBF3402EFAB845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B809E-CAFB-4B96-874C-4A8686A3C281}"/>
      </w:docPartPr>
      <w:docPartBody>
        <w:p w:rsidR="00CC54E5" w:rsidRDefault="001716E7">
          <w:pPr>
            <w:pStyle w:val="BC0E9B0D027140CEBF3402EFAB8455B7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2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5D24E5BF88714545BF27B39C7EA0E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A7F27-CF59-4928-84FE-BF3482251A3E}"/>
      </w:docPartPr>
      <w:docPartBody>
        <w:p w:rsidR="00CC54E5" w:rsidRDefault="001716E7">
          <w:pPr>
            <w:pStyle w:val="5D24E5BF88714545BF27B39C7EA0EBA3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00C6AFAD239F40D2803A25D9760C4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5640A-7398-4467-AB29-DBC4F1ABBA87}"/>
      </w:docPartPr>
      <w:docPartBody>
        <w:p w:rsidR="00CC54E5" w:rsidRDefault="001716E7">
          <w:pPr>
            <w:pStyle w:val="00C6AFAD239F40D2803A25D9760C4323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B57E11BC927492EA7DCF4FA163BB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84BD2-A850-4A4D-A4F1-DF1B8F451240}"/>
      </w:docPartPr>
      <w:docPartBody>
        <w:p w:rsidR="00CC54E5" w:rsidRDefault="001716E7">
          <w:pPr>
            <w:pStyle w:val="8B57E11BC927492EA7DCF4FA163BB61E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EFC5F759C0514597BE8E4C4E33EDB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EBD99-FA2F-49F5-9002-2A43A71388F5}"/>
      </w:docPartPr>
      <w:docPartBody>
        <w:p w:rsidR="00CC54E5" w:rsidRDefault="001716E7">
          <w:pPr>
            <w:pStyle w:val="EFC5F759C0514597BE8E4C4E33EDB17C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2B1346D4C9754F0A9DA3A57FE39E6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E09A9-2BDB-4C2F-BB65-5F6D34194729}"/>
      </w:docPartPr>
      <w:docPartBody>
        <w:p w:rsidR="00CC54E5" w:rsidRDefault="001716E7">
          <w:pPr>
            <w:pStyle w:val="2B1346D4C9754F0A9DA3A57FE39E6A10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3</w:t>
          </w:r>
        </w:p>
      </w:docPartBody>
    </w:docPart>
    <w:docPart>
      <w:docPartPr>
        <w:name w:val="D95979977A7C43DC8D6FFB84F24E0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9236A-BB1D-4441-BD7C-83634B39CBB0}"/>
      </w:docPartPr>
      <w:docPartBody>
        <w:p w:rsidR="00CC54E5" w:rsidRDefault="001716E7">
          <w:pPr>
            <w:pStyle w:val="D95979977A7C43DC8D6FFB84F24E0CA3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3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ADEE4C7EE0534F90AF282E341819D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E18E0-67F6-4EF4-9B0D-788ECB42EB23}"/>
      </w:docPartPr>
      <w:docPartBody>
        <w:p w:rsidR="00CC54E5" w:rsidRDefault="001716E7">
          <w:pPr>
            <w:pStyle w:val="ADEE4C7EE0534F90AF282E341819D88B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</w:p>
      </w:docPartBody>
    </w:docPart>
    <w:docPart>
      <w:docPartPr>
        <w:name w:val="45C3A0075C614CB9ACD140F81138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A22CA-0620-406E-A093-D818C985551C}"/>
      </w:docPartPr>
      <w:docPartBody>
        <w:p w:rsidR="00CC54E5" w:rsidRDefault="001716E7">
          <w:pPr>
            <w:pStyle w:val="45C3A0075C614CB9ACD140F81138ECD1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B2447250F1CA4B2C8BC74C515A733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21F2C-E356-4FDC-8AB6-008CD7C50339}"/>
      </w:docPartPr>
      <w:docPartBody>
        <w:p w:rsidR="00CC54E5" w:rsidRDefault="001716E7">
          <w:pPr>
            <w:pStyle w:val="B2447250F1CA4B2C8BC74C515A73302A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1FA5D85158C04404A6F4ED265F915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B510B-2DF2-43DB-84C7-8A0703B0621A}"/>
      </w:docPartPr>
      <w:docPartBody>
        <w:p w:rsidR="00CC54E5" w:rsidRDefault="001716E7">
          <w:pPr>
            <w:pStyle w:val="1FA5D85158C04404A6F4ED265F915377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DDBD20B8D4FB46C08F1A476F8699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70017-5321-4049-9A6B-F9F5415CAA95}"/>
      </w:docPartPr>
      <w:docPartBody>
        <w:p w:rsidR="00CC54E5" w:rsidRDefault="001716E7">
          <w:pPr>
            <w:pStyle w:val="DDBD20B8D4FB46C08F1A476F8699C151"/>
          </w:pPr>
          <w:r w:rsidRPr="009003CA">
            <w:rPr>
              <w:rStyle w:val="PlaceholderText"/>
              <w:b/>
            </w:rPr>
            <w:t xml:space="preserve">Reference Project </w:t>
          </w:r>
          <w:r>
            <w:rPr>
              <w:rStyle w:val="PlaceholderText"/>
              <w:b/>
            </w:rPr>
            <w:t>4</w:t>
          </w:r>
        </w:p>
      </w:docPartBody>
    </w:docPart>
    <w:docPart>
      <w:docPartPr>
        <w:name w:val="19B673ADDECE4E61B6E9C3AE6934B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EEA16-C4DF-4296-AB2E-DEFA74CDA908}"/>
      </w:docPartPr>
      <w:docPartBody>
        <w:p w:rsidR="00CC54E5" w:rsidRDefault="001716E7">
          <w:pPr>
            <w:pStyle w:val="19B673ADDECE4E61B6E9C3AE6934BCCD"/>
          </w:pPr>
          <w:r w:rsidRPr="00E029C8">
            <w:rPr>
              <w:rStyle w:val="PlaceholderText"/>
            </w:rPr>
            <w:t xml:space="preserve">Reference information for Project </w:t>
          </w:r>
          <w:r>
            <w:rPr>
              <w:rStyle w:val="PlaceholderText"/>
            </w:rPr>
            <w:t>4</w:t>
          </w:r>
          <w:r w:rsidRPr="00E029C8">
            <w:rPr>
              <w:rStyle w:val="PlaceholderText"/>
            </w:rPr>
            <w:t xml:space="preserve"> – Tender No, File No, etc.</w:t>
          </w:r>
        </w:p>
      </w:docPartBody>
    </w:docPart>
    <w:docPart>
      <w:docPartPr>
        <w:name w:val="B2435ECF9DF84E2FAABFCEDCA9B953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24355-609A-4319-8630-6DA7E1CC64E5}"/>
      </w:docPartPr>
      <w:docPartBody>
        <w:p w:rsidR="00CC54E5" w:rsidRDefault="001716E7">
          <w:pPr>
            <w:pStyle w:val="B2435ECF9DF84E2FAABFCEDCA9B953A7"/>
          </w:pPr>
          <w:r>
            <w:rPr>
              <w:rStyle w:val="PlaceholderText"/>
            </w:rPr>
            <w:t>B</w:t>
          </w:r>
          <w:r w:rsidRPr="001F0797">
            <w:rPr>
              <w:rStyle w:val="PlaceholderText"/>
            </w:rPr>
            <w:t xml:space="preserve">rief </w:t>
          </w:r>
          <w:r>
            <w:rPr>
              <w:rStyle w:val="PlaceholderText"/>
            </w:rPr>
            <w:t xml:space="preserve">project </w:t>
          </w:r>
          <w:r w:rsidRPr="001F0797">
            <w:rPr>
              <w:rStyle w:val="PlaceholderText"/>
            </w:rPr>
            <w:t xml:space="preserve">description; </w:t>
          </w:r>
          <w:r>
            <w:rPr>
              <w:rStyle w:val="PlaceholderText"/>
            </w:rPr>
            <w:t xml:space="preserve">relevance to current project; details as per the </w:t>
          </w:r>
          <w:r w:rsidRPr="003F6DB3">
            <w:rPr>
              <w:rStyle w:val="PlaceholderText"/>
              <w:i/>
            </w:rPr>
            <w:t>“</w:t>
          </w:r>
          <w:r>
            <w:rPr>
              <w:rStyle w:val="PlaceholderText"/>
              <w:i/>
            </w:rPr>
            <w:t>Experience of Key Personnel Assigned to the Project”</w:t>
          </w:r>
          <w:r w:rsidRPr="00E916E0">
            <w:rPr>
              <w:rStyle w:val="PlaceholderText"/>
            </w:rPr>
            <w:t xml:space="preserve"> section in </w:t>
          </w:r>
          <w:r>
            <w:rPr>
              <w:rStyle w:val="PlaceholderText"/>
            </w:rPr>
            <w:t>PART</w:t>
          </w:r>
          <w:r w:rsidRPr="00E916E0">
            <w:rPr>
              <w:rStyle w:val="PlaceholderText"/>
            </w:rPr>
            <w:t xml:space="preserve"> B of the RFP</w:t>
          </w:r>
          <w:r>
            <w:rPr>
              <w:rStyle w:val="PlaceholderText"/>
              <w:i/>
            </w:rPr>
            <w:br/>
          </w:r>
          <w:r>
            <w:rPr>
              <w:rStyle w:val="PlaceholderText"/>
              <w:i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Minimum of </w:t>
          </w:r>
          <w:r>
            <w:rPr>
              <w:rFonts w:cs="Arial"/>
              <w:i/>
              <w:color w:val="FF0000"/>
              <w:sz w:val="16"/>
              <w:szCs w:val="16"/>
            </w:rPr>
            <w:t>THREE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  <w:r>
            <w:rPr>
              <w:rFonts w:cs="Arial"/>
              <w:i/>
              <w:color w:val="FF0000"/>
              <w:sz w:val="16"/>
              <w:szCs w:val="16"/>
            </w:rPr>
            <w:t xml:space="preserve"> per key person;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This 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>dditional project may be provided to demonstrate further experience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,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or experience in a </w:t>
          </w:r>
          <w:r>
            <w:rPr>
              <w:rStyle w:val="PlaceholderText"/>
              <w:i/>
              <w:color w:val="FFC000" w:themeColor="accent4"/>
              <w:sz w:val="16"/>
              <w:szCs w:val="16"/>
            </w:rPr>
            <w:t>specific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t xml:space="preserve"> area</w:t>
          </w:r>
          <w:r w:rsidRPr="00975444">
            <w:rPr>
              <w:rStyle w:val="PlaceholderText"/>
              <w:i/>
              <w:color w:val="FFC000" w:themeColor="accent4"/>
              <w:sz w:val="16"/>
              <w:szCs w:val="16"/>
            </w:rPr>
            <w:br/>
          </w:r>
          <w:r w:rsidRPr="00DA3521">
            <w:rPr>
              <w:rFonts w:cs="Arial"/>
              <w:b/>
              <w:i/>
              <w:color w:val="FF0000"/>
              <w:sz w:val="16"/>
              <w:szCs w:val="16"/>
            </w:rPr>
            <w:t>Delete Ref project 4 rows if not applicable</w:t>
          </w:r>
          <w:r>
            <w:rPr>
              <w:rFonts w:cs="Arial"/>
              <w:i/>
              <w:color w:val="FF0000"/>
              <w:sz w:val="16"/>
              <w:szCs w:val="16"/>
            </w:rPr>
            <w:t>.</w:t>
          </w:r>
          <w:r>
            <w:rPr>
              <w:rFonts w:cs="Arial"/>
              <w:i/>
              <w:color w:val="FF0000"/>
              <w:sz w:val="16"/>
              <w:szCs w:val="16"/>
            </w:rPr>
            <w:br/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Maximum of </w:t>
          </w:r>
          <w:r>
            <w:rPr>
              <w:rFonts w:cs="Arial"/>
              <w:i/>
              <w:color w:val="FF0000"/>
              <w:sz w:val="16"/>
              <w:szCs w:val="16"/>
            </w:rPr>
            <w:t>F</w:t>
          </w:r>
          <w:r>
            <w:rPr>
              <w:i/>
              <w:color w:val="FF0000"/>
              <w:sz w:val="16"/>
              <w:szCs w:val="16"/>
            </w:rPr>
            <w:t>OUR</w:t>
          </w:r>
          <w:r w:rsidRPr="00975444">
            <w:rPr>
              <w:rFonts w:cs="Arial"/>
              <w:i/>
              <w:color w:val="FF0000"/>
              <w:sz w:val="16"/>
              <w:szCs w:val="16"/>
            </w:rPr>
            <w:t xml:space="preserve"> projects</w:t>
          </w:r>
        </w:p>
      </w:docPartBody>
    </w:docPart>
    <w:docPart>
      <w:docPartPr>
        <w:name w:val="88F94A7C427347B48EC21836918DC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74CCD-C6D6-407C-B615-A56867243753}"/>
      </w:docPartPr>
      <w:docPartBody>
        <w:p w:rsidR="00CC54E5" w:rsidRDefault="001716E7">
          <w:pPr>
            <w:pStyle w:val="88F94A7C427347B48EC21836918DC647"/>
          </w:pPr>
          <w:r>
            <w:rPr>
              <w:rStyle w:val="PlaceholderText"/>
            </w:rPr>
            <w:t>e.g. contract administrator, designer, inspector</w:t>
          </w:r>
        </w:p>
      </w:docPartBody>
    </w:docPart>
    <w:docPart>
      <w:docPartPr>
        <w:name w:val="853DF711F3144E62885F3516E4E7C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24D44-0FE2-4333-9A81-E5845358FBC6}"/>
      </w:docPartPr>
      <w:docPartBody>
        <w:p w:rsidR="00CC54E5" w:rsidRDefault="001716E7">
          <w:pPr>
            <w:pStyle w:val="853DF711F3144E62885F3516E4E7C43C"/>
          </w:pPr>
          <w:r>
            <w:rPr>
              <w:rStyle w:val="PlaceholderText"/>
            </w:rPr>
            <w:t xml:space="preserve">(Optional) additional Information about the key person’s contribution in this project that may not be obvious from their stated role  </w:t>
          </w:r>
        </w:p>
      </w:docPartBody>
    </w:docPart>
    <w:docPart>
      <w:docPartPr>
        <w:name w:val="FC76467E24694BE7BECEDDAC853BA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2D6E83-BC90-47B0-AC95-43E274AD3305}"/>
      </w:docPartPr>
      <w:docPartBody>
        <w:p w:rsidR="00CC54E5" w:rsidRDefault="001716E7">
          <w:pPr>
            <w:pStyle w:val="FC76467E24694BE7BECEDDAC853BA07F"/>
          </w:pPr>
          <w:r>
            <w:rPr>
              <w:rStyle w:val="PlaceholderText"/>
            </w:rPr>
            <w:t>Other</w:t>
          </w:r>
        </w:p>
      </w:docPartBody>
    </w:docPart>
    <w:docPart>
      <w:docPartPr>
        <w:name w:val="929FB5EF40244B8BB2A69C1FA841C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68FF1-4A82-4106-BA79-DB0042DDF332}"/>
      </w:docPartPr>
      <w:docPartBody>
        <w:p w:rsidR="00284070" w:rsidRDefault="00C25989" w:rsidP="00C25989">
          <w:pPr>
            <w:pStyle w:val="929FB5EF40244B8BB2A69C1FA841C930"/>
          </w:pPr>
          <w:r>
            <w:rPr>
              <w:rStyle w:val="PlaceholderText"/>
            </w:rPr>
            <w:t>Title of RFP</w:t>
          </w:r>
        </w:p>
      </w:docPartBody>
    </w:docPart>
    <w:docPart>
      <w:docPartPr>
        <w:name w:val="01941D2C1BF44C2A90A36AE8CB83D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585D1-654C-4EA9-8C0B-620E03B9F1DB}"/>
      </w:docPartPr>
      <w:docPartBody>
        <w:p w:rsidR="00284070" w:rsidRDefault="00C25989" w:rsidP="00C25989">
          <w:pPr>
            <w:pStyle w:val="01941D2C1BF44C2A90A36AE8CB83D4F6"/>
          </w:pPr>
          <w:r>
            <w:rPr>
              <w:rStyle w:val="PlaceholderText"/>
            </w:rPr>
            <w:t>RFP# xxx-2023</w:t>
          </w:r>
        </w:p>
      </w:docPartBody>
    </w:docPart>
    <w:docPart>
      <w:docPartPr>
        <w:name w:val="3FCACA30EF504DCFB86BD4A0AD652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D307C-9B3D-49B7-957B-950F207A87C6}"/>
      </w:docPartPr>
      <w:docPartBody>
        <w:p w:rsidR="00000000" w:rsidRDefault="00284070" w:rsidP="00284070">
          <w:pPr>
            <w:pStyle w:val="3FCACA30EF504DCFB86BD4A0AD652144"/>
          </w:pPr>
          <w:r>
            <w:rPr>
              <w:rStyle w:val="PlaceholderText"/>
            </w:rPr>
            <w:t>RFP# xxx-2023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ora">
    <w:panose1 w:val="00000500000000000000"/>
    <w:charset w:val="00"/>
    <w:family w:val="auto"/>
    <w:pitch w:val="variable"/>
    <w:sig w:usb0="20000207" w:usb1="00000000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6E7"/>
    <w:rsid w:val="001716E7"/>
    <w:rsid w:val="00284070"/>
    <w:rsid w:val="00C25989"/>
    <w:rsid w:val="00CC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84070"/>
    <w:rPr>
      <w:color w:val="808080"/>
    </w:rPr>
  </w:style>
  <w:style w:type="paragraph" w:customStyle="1" w:styleId="504A08E6B97B45F88A7AD6E293E57EB3">
    <w:name w:val="504A08E6B97B45F88A7AD6E293E57EB3"/>
  </w:style>
  <w:style w:type="paragraph" w:customStyle="1" w:styleId="A25408644B644890B08B5A92A270343B">
    <w:name w:val="A25408644B644890B08B5A92A270343B"/>
  </w:style>
  <w:style w:type="paragraph" w:customStyle="1" w:styleId="8AC6053B098347C1B9F4821F8F9179A6">
    <w:name w:val="8AC6053B098347C1B9F4821F8F9179A6"/>
  </w:style>
  <w:style w:type="paragraph" w:customStyle="1" w:styleId="05851DA2D0554AE1879F373112493A71">
    <w:name w:val="05851DA2D0554AE1879F373112493A71"/>
  </w:style>
  <w:style w:type="paragraph" w:customStyle="1" w:styleId="C06E1940F3754352A180BE930A03FD13">
    <w:name w:val="C06E1940F3754352A180BE930A03FD13"/>
  </w:style>
  <w:style w:type="paragraph" w:customStyle="1" w:styleId="8A86EABDFDCB495495F1DB9DAC6C1FF9">
    <w:name w:val="8A86EABDFDCB495495F1DB9DAC6C1FF9"/>
  </w:style>
  <w:style w:type="paragraph" w:customStyle="1" w:styleId="3B94BE87F64747A6A72DB24DE29F13DE">
    <w:name w:val="3B94BE87F64747A6A72DB24DE29F13DE"/>
  </w:style>
  <w:style w:type="paragraph" w:customStyle="1" w:styleId="9EAC93BA4A9D4CB7997F17846F563A0D">
    <w:name w:val="9EAC93BA4A9D4CB7997F17846F563A0D"/>
  </w:style>
  <w:style w:type="paragraph" w:customStyle="1" w:styleId="5C0CE74F93D54BD9B1D20FFB6F198456">
    <w:name w:val="5C0CE74F93D54BD9B1D20FFB6F198456"/>
  </w:style>
  <w:style w:type="paragraph" w:customStyle="1" w:styleId="C2B3B9BCB4684DD0A76AD6C61828179D">
    <w:name w:val="C2B3B9BCB4684DD0A76AD6C61828179D"/>
  </w:style>
  <w:style w:type="paragraph" w:customStyle="1" w:styleId="B16853350EF04421B842017CF27EED16">
    <w:name w:val="B16853350EF04421B842017CF27EED16"/>
  </w:style>
  <w:style w:type="paragraph" w:customStyle="1" w:styleId="5173BE8D3A7246378D8560F80F093205">
    <w:name w:val="5173BE8D3A7246378D8560F80F093205"/>
  </w:style>
  <w:style w:type="paragraph" w:customStyle="1" w:styleId="13AB970A99E14CF0AD26CABE9AE446D3">
    <w:name w:val="13AB970A99E14CF0AD26CABE9AE446D3"/>
  </w:style>
  <w:style w:type="paragraph" w:customStyle="1" w:styleId="4053327015244180B6B5A001186A7F05">
    <w:name w:val="4053327015244180B6B5A001186A7F05"/>
  </w:style>
  <w:style w:type="paragraph" w:customStyle="1" w:styleId="14762583C8F642988D430C967F8C3F68">
    <w:name w:val="14762583C8F642988D430C967F8C3F68"/>
  </w:style>
  <w:style w:type="paragraph" w:customStyle="1" w:styleId="78B4177EFCAF4758B6A263918B5889F8">
    <w:name w:val="78B4177EFCAF4758B6A263918B5889F8"/>
  </w:style>
  <w:style w:type="paragraph" w:customStyle="1" w:styleId="5DE70FFB1D444AAFA24FE2DF303E31FF">
    <w:name w:val="5DE70FFB1D444AAFA24FE2DF303E31FF"/>
  </w:style>
  <w:style w:type="paragraph" w:customStyle="1" w:styleId="9A17BB34D4974588AC27A68AA9503335">
    <w:name w:val="9A17BB34D4974588AC27A68AA9503335"/>
  </w:style>
  <w:style w:type="paragraph" w:customStyle="1" w:styleId="B3D2A58EFA974213959F1801D489D040">
    <w:name w:val="B3D2A58EFA974213959F1801D489D040"/>
  </w:style>
  <w:style w:type="paragraph" w:customStyle="1" w:styleId="A2A4BFCB27C740E7BE7C4A9714270881">
    <w:name w:val="A2A4BFCB27C740E7BE7C4A9714270881"/>
  </w:style>
  <w:style w:type="paragraph" w:customStyle="1" w:styleId="E1AFADB590E649F78BEF4DF1987A1E4E">
    <w:name w:val="E1AFADB590E649F78BEF4DF1987A1E4E"/>
  </w:style>
  <w:style w:type="paragraph" w:customStyle="1" w:styleId="DCF0B341F3A14E72B5FB01BBAA1BF880">
    <w:name w:val="DCF0B341F3A14E72B5FB01BBAA1BF880"/>
  </w:style>
  <w:style w:type="paragraph" w:customStyle="1" w:styleId="7DFD1601D1204F9487D5FCC1F45635E4">
    <w:name w:val="7DFD1601D1204F9487D5FCC1F45635E4"/>
  </w:style>
  <w:style w:type="paragraph" w:customStyle="1" w:styleId="33A0B25498EA4D66B686E822D25366F8">
    <w:name w:val="33A0B25498EA4D66B686E822D25366F8"/>
  </w:style>
  <w:style w:type="paragraph" w:customStyle="1" w:styleId="C05C09438AF74FC2B1287895316B7040">
    <w:name w:val="C05C09438AF74FC2B1287895316B7040"/>
  </w:style>
  <w:style w:type="paragraph" w:customStyle="1" w:styleId="A8D6E9EADD2B45AD9DC9988E3D725E8F">
    <w:name w:val="A8D6E9EADD2B45AD9DC9988E3D725E8F"/>
  </w:style>
  <w:style w:type="paragraph" w:customStyle="1" w:styleId="8CDE623A00424EFDA9C57122360F428B">
    <w:name w:val="8CDE623A00424EFDA9C57122360F428B"/>
  </w:style>
  <w:style w:type="paragraph" w:customStyle="1" w:styleId="BDC96116975D4698978886163E78E5BD">
    <w:name w:val="BDC96116975D4698978886163E78E5BD"/>
  </w:style>
  <w:style w:type="paragraph" w:customStyle="1" w:styleId="E599C075006D4C8A920CA10E33D86CE8">
    <w:name w:val="E599C075006D4C8A920CA10E33D86CE8"/>
  </w:style>
  <w:style w:type="paragraph" w:customStyle="1" w:styleId="441374A2C284478BB312E8BD53CEBAB6">
    <w:name w:val="441374A2C284478BB312E8BD53CEBAB6"/>
  </w:style>
  <w:style w:type="paragraph" w:customStyle="1" w:styleId="B598538D212044D891AC8D8A24BB350C">
    <w:name w:val="B598538D212044D891AC8D8A24BB350C"/>
  </w:style>
  <w:style w:type="paragraph" w:customStyle="1" w:styleId="5A6A707CEFB446979C0E67CFCB3029B5">
    <w:name w:val="5A6A707CEFB446979C0E67CFCB3029B5"/>
  </w:style>
  <w:style w:type="paragraph" w:customStyle="1" w:styleId="0B29A2510490443D9E08A987273C145B">
    <w:name w:val="0B29A2510490443D9E08A987273C145B"/>
  </w:style>
  <w:style w:type="paragraph" w:customStyle="1" w:styleId="DE748F4EE998485387C2AA7FE940861B">
    <w:name w:val="DE748F4EE998485387C2AA7FE940861B"/>
  </w:style>
  <w:style w:type="paragraph" w:customStyle="1" w:styleId="D7153B8D13C943CD98C29D6F7B73BB6B">
    <w:name w:val="D7153B8D13C943CD98C29D6F7B73BB6B"/>
  </w:style>
  <w:style w:type="paragraph" w:customStyle="1" w:styleId="06C32F37FC064CBD9A0EAEBABC67E019">
    <w:name w:val="06C32F37FC064CBD9A0EAEBABC67E019"/>
  </w:style>
  <w:style w:type="paragraph" w:customStyle="1" w:styleId="52552F77EC68451F8344D7B244BFB143">
    <w:name w:val="52552F77EC68451F8344D7B244BFB143"/>
  </w:style>
  <w:style w:type="paragraph" w:customStyle="1" w:styleId="78210338A52C47BF888A8509AA55AFD7">
    <w:name w:val="78210338A52C47BF888A8509AA55AFD7"/>
  </w:style>
  <w:style w:type="paragraph" w:customStyle="1" w:styleId="D9DB05AC338A4B4883BFDFEC77D89200">
    <w:name w:val="D9DB05AC338A4B4883BFDFEC77D89200"/>
  </w:style>
  <w:style w:type="paragraph" w:customStyle="1" w:styleId="C1E204D210FC4146AAB314E0581F85AA">
    <w:name w:val="C1E204D210FC4146AAB314E0581F85AA"/>
  </w:style>
  <w:style w:type="paragraph" w:customStyle="1" w:styleId="0B1840544EA34F9EA3B39CD9B71473B8">
    <w:name w:val="0B1840544EA34F9EA3B39CD9B71473B8"/>
  </w:style>
  <w:style w:type="paragraph" w:customStyle="1" w:styleId="7D9ABB9CC85C4CA0A8D20B6A8B259E98">
    <w:name w:val="7D9ABB9CC85C4CA0A8D20B6A8B259E98"/>
  </w:style>
  <w:style w:type="paragraph" w:customStyle="1" w:styleId="71F89398DA594B188179AE4A830E1975">
    <w:name w:val="71F89398DA594B188179AE4A830E1975"/>
  </w:style>
  <w:style w:type="paragraph" w:customStyle="1" w:styleId="2CD1241734BC486487C19681AEE50DE9">
    <w:name w:val="2CD1241734BC486487C19681AEE50DE9"/>
  </w:style>
  <w:style w:type="paragraph" w:customStyle="1" w:styleId="3CA325E397934F1AA6FA5000522E3B73">
    <w:name w:val="3CA325E397934F1AA6FA5000522E3B73"/>
  </w:style>
  <w:style w:type="paragraph" w:customStyle="1" w:styleId="89ED535C8A2746F2A5A7AFEB89385D4E">
    <w:name w:val="89ED535C8A2746F2A5A7AFEB89385D4E"/>
  </w:style>
  <w:style w:type="paragraph" w:customStyle="1" w:styleId="32BA3973B85E4C21AA495AC9E59B84CF">
    <w:name w:val="32BA3973B85E4C21AA495AC9E59B84CF"/>
  </w:style>
  <w:style w:type="paragraph" w:customStyle="1" w:styleId="E1A711373540444B8B28E62A99943469">
    <w:name w:val="E1A711373540444B8B28E62A99943469"/>
  </w:style>
  <w:style w:type="paragraph" w:customStyle="1" w:styleId="8157386AD308442CACE547934B7F5034">
    <w:name w:val="8157386AD308442CACE547934B7F5034"/>
  </w:style>
  <w:style w:type="paragraph" w:customStyle="1" w:styleId="CC79A4B3592B41339A7645BFDC4F7F31">
    <w:name w:val="CC79A4B3592B41339A7645BFDC4F7F31"/>
  </w:style>
  <w:style w:type="paragraph" w:customStyle="1" w:styleId="ECE76F8D46214532819357257C06039F">
    <w:name w:val="ECE76F8D46214532819357257C06039F"/>
  </w:style>
  <w:style w:type="paragraph" w:customStyle="1" w:styleId="FD5BD66999A54EF1968414C6325E7847">
    <w:name w:val="FD5BD66999A54EF1968414C6325E7847"/>
  </w:style>
  <w:style w:type="paragraph" w:customStyle="1" w:styleId="7687EC7E351F46F4BC183E6FBFBFEAFA">
    <w:name w:val="7687EC7E351F46F4BC183E6FBFBFEAFA"/>
  </w:style>
  <w:style w:type="paragraph" w:customStyle="1" w:styleId="18F6A4C3626F42FE978B8ACF09C9C6F5">
    <w:name w:val="18F6A4C3626F42FE978B8ACF09C9C6F5"/>
  </w:style>
  <w:style w:type="paragraph" w:customStyle="1" w:styleId="DC65182120DD4110B0C86A5E76DF87D7">
    <w:name w:val="DC65182120DD4110B0C86A5E76DF87D7"/>
  </w:style>
  <w:style w:type="paragraph" w:customStyle="1" w:styleId="3DF2244433A74F30B96E34686AF48D14">
    <w:name w:val="3DF2244433A74F30B96E34686AF48D14"/>
  </w:style>
  <w:style w:type="paragraph" w:customStyle="1" w:styleId="35429B04A2A145D583AE7A1BF5967D0D">
    <w:name w:val="35429B04A2A145D583AE7A1BF5967D0D"/>
  </w:style>
  <w:style w:type="paragraph" w:customStyle="1" w:styleId="8FDEBC917A93454F90609394E469AC87">
    <w:name w:val="8FDEBC917A93454F90609394E469AC87"/>
  </w:style>
  <w:style w:type="paragraph" w:customStyle="1" w:styleId="583FE4F274624D8A8EF315E998401DBA">
    <w:name w:val="583FE4F274624D8A8EF315E998401DBA"/>
  </w:style>
  <w:style w:type="paragraph" w:customStyle="1" w:styleId="37F08F38D1E044D0A583BBBCC3297AFF">
    <w:name w:val="37F08F38D1E044D0A583BBBCC3297AFF"/>
  </w:style>
  <w:style w:type="paragraph" w:customStyle="1" w:styleId="D1287CEFC8F04CFF8C872421959C1B40">
    <w:name w:val="D1287CEFC8F04CFF8C872421959C1B40"/>
  </w:style>
  <w:style w:type="paragraph" w:customStyle="1" w:styleId="D2747ED1368241DBB8C0021A8992CCB5">
    <w:name w:val="D2747ED1368241DBB8C0021A8992CCB5"/>
  </w:style>
  <w:style w:type="paragraph" w:customStyle="1" w:styleId="A79385F8F96E430BA4723EC085E4EC7C">
    <w:name w:val="A79385F8F96E430BA4723EC085E4EC7C"/>
  </w:style>
  <w:style w:type="paragraph" w:customStyle="1" w:styleId="79F9C10BB8694A9BAB225A14D7ED5B01">
    <w:name w:val="79F9C10BB8694A9BAB225A14D7ED5B01"/>
  </w:style>
  <w:style w:type="paragraph" w:customStyle="1" w:styleId="211E079CF3FB455D809BCC1E74488A18">
    <w:name w:val="211E079CF3FB455D809BCC1E74488A18"/>
  </w:style>
  <w:style w:type="paragraph" w:customStyle="1" w:styleId="DEEBD581F15F48F491F8B94A6B95CD11">
    <w:name w:val="DEEBD581F15F48F491F8B94A6B95CD11"/>
  </w:style>
  <w:style w:type="paragraph" w:customStyle="1" w:styleId="1EA965934F4D4505B6475AA5CB6F979E">
    <w:name w:val="1EA965934F4D4505B6475AA5CB6F979E"/>
  </w:style>
  <w:style w:type="paragraph" w:customStyle="1" w:styleId="DF14E671241C436A8691B4960A866BBE">
    <w:name w:val="DF14E671241C436A8691B4960A866BBE"/>
  </w:style>
  <w:style w:type="paragraph" w:customStyle="1" w:styleId="23CF2BDCFA7542489B58080F424CCAC3">
    <w:name w:val="23CF2BDCFA7542489B58080F424CCAC3"/>
  </w:style>
  <w:style w:type="paragraph" w:customStyle="1" w:styleId="FA0187A5651B48288A2EF97AF79EB98F">
    <w:name w:val="FA0187A5651B48288A2EF97AF79EB98F"/>
  </w:style>
  <w:style w:type="paragraph" w:customStyle="1" w:styleId="A8EB21BB42174E2CA31E0D27BA79913C">
    <w:name w:val="A8EB21BB42174E2CA31E0D27BA79913C"/>
  </w:style>
  <w:style w:type="paragraph" w:customStyle="1" w:styleId="FD2A15FD747841FAA6F6D2CF2894AC1D">
    <w:name w:val="FD2A15FD747841FAA6F6D2CF2894AC1D"/>
  </w:style>
  <w:style w:type="paragraph" w:customStyle="1" w:styleId="B34E13E526844610945724DE7198A231">
    <w:name w:val="B34E13E526844610945724DE7198A231"/>
  </w:style>
  <w:style w:type="paragraph" w:customStyle="1" w:styleId="CC3D2E5CE1624515BAA617375FD8BA97">
    <w:name w:val="CC3D2E5CE1624515BAA617375FD8BA97"/>
  </w:style>
  <w:style w:type="paragraph" w:customStyle="1" w:styleId="EB4B2C3CA0724133829F0FBB20F4B7BD">
    <w:name w:val="EB4B2C3CA0724133829F0FBB20F4B7BD"/>
  </w:style>
  <w:style w:type="paragraph" w:customStyle="1" w:styleId="5C8FF224067841739736B6C6B7BA9EA3">
    <w:name w:val="5C8FF224067841739736B6C6B7BA9EA3"/>
  </w:style>
  <w:style w:type="paragraph" w:customStyle="1" w:styleId="CB21F8874F7347D09CDE06E6E204CB24">
    <w:name w:val="CB21F8874F7347D09CDE06E6E204CB24"/>
  </w:style>
  <w:style w:type="paragraph" w:customStyle="1" w:styleId="54D6669799914C38A4A556B8D55A171D">
    <w:name w:val="54D6669799914C38A4A556B8D55A171D"/>
  </w:style>
  <w:style w:type="paragraph" w:customStyle="1" w:styleId="356ECCEA064443B2A8B5CB516ADF3584">
    <w:name w:val="356ECCEA064443B2A8B5CB516ADF3584"/>
  </w:style>
  <w:style w:type="paragraph" w:customStyle="1" w:styleId="E9F9B9626FC449AB9B126870AC6FC414">
    <w:name w:val="E9F9B9626FC449AB9B126870AC6FC414"/>
  </w:style>
  <w:style w:type="paragraph" w:customStyle="1" w:styleId="4B08C436D61B4B2192AF34D6436AC432">
    <w:name w:val="4B08C436D61B4B2192AF34D6436AC432"/>
  </w:style>
  <w:style w:type="paragraph" w:customStyle="1" w:styleId="58094A4993A94C159D79FC3132ECF0F7">
    <w:name w:val="58094A4993A94C159D79FC3132ECF0F7"/>
  </w:style>
  <w:style w:type="paragraph" w:customStyle="1" w:styleId="F7FBC11637E84DADBE01A2F97C60A3E5">
    <w:name w:val="F7FBC11637E84DADBE01A2F97C60A3E5"/>
  </w:style>
  <w:style w:type="paragraph" w:customStyle="1" w:styleId="5486185E6AF34F359325ACCD44C47875">
    <w:name w:val="5486185E6AF34F359325ACCD44C47875"/>
  </w:style>
  <w:style w:type="paragraph" w:customStyle="1" w:styleId="63E8DB4D4BA44D8B956BEED8852D46B8">
    <w:name w:val="63E8DB4D4BA44D8B956BEED8852D46B8"/>
  </w:style>
  <w:style w:type="paragraph" w:customStyle="1" w:styleId="F04FDCDED3EF4F33A3C97B7725880F3C">
    <w:name w:val="F04FDCDED3EF4F33A3C97B7725880F3C"/>
  </w:style>
  <w:style w:type="paragraph" w:customStyle="1" w:styleId="36F95BFA055E48E391DEE7C0551F601A">
    <w:name w:val="36F95BFA055E48E391DEE7C0551F601A"/>
  </w:style>
  <w:style w:type="paragraph" w:customStyle="1" w:styleId="3061D99256414692B582E5AF5203F64C">
    <w:name w:val="3061D99256414692B582E5AF5203F64C"/>
  </w:style>
  <w:style w:type="paragraph" w:customStyle="1" w:styleId="5788CF215166481690E50155C569EC4F">
    <w:name w:val="5788CF215166481690E50155C569EC4F"/>
  </w:style>
  <w:style w:type="paragraph" w:customStyle="1" w:styleId="704A133FD373458A83BBD107D6DED3B0">
    <w:name w:val="704A133FD373458A83BBD107D6DED3B0"/>
  </w:style>
  <w:style w:type="paragraph" w:customStyle="1" w:styleId="5ACEDFB71FDC4E66BC3300ED411FFB56">
    <w:name w:val="5ACEDFB71FDC4E66BC3300ED411FFB56"/>
  </w:style>
  <w:style w:type="paragraph" w:customStyle="1" w:styleId="2BFC5E8E3F6840ACA8D9355AFEBFDC07">
    <w:name w:val="2BFC5E8E3F6840ACA8D9355AFEBFDC07"/>
  </w:style>
  <w:style w:type="paragraph" w:customStyle="1" w:styleId="1509F4A83BEC40C7B72FF48BA08C9DA4">
    <w:name w:val="1509F4A83BEC40C7B72FF48BA08C9DA4"/>
  </w:style>
  <w:style w:type="paragraph" w:customStyle="1" w:styleId="7C4BDA026263412FA11177C41B04766A">
    <w:name w:val="7C4BDA026263412FA11177C41B04766A"/>
  </w:style>
  <w:style w:type="paragraph" w:customStyle="1" w:styleId="2C4BB4C9C54443ACAFB49C7F3E527CA4">
    <w:name w:val="2C4BB4C9C54443ACAFB49C7F3E527CA4"/>
  </w:style>
  <w:style w:type="paragraph" w:customStyle="1" w:styleId="958FD7FD642A48F0BD893B0CED483C24">
    <w:name w:val="958FD7FD642A48F0BD893B0CED483C24"/>
  </w:style>
  <w:style w:type="paragraph" w:customStyle="1" w:styleId="90C058729AC94832A2C91B097D1F62EA">
    <w:name w:val="90C058729AC94832A2C91B097D1F62EA"/>
  </w:style>
  <w:style w:type="paragraph" w:customStyle="1" w:styleId="02D100EFA24A43E6B49F3C9A7A714FFA">
    <w:name w:val="02D100EFA24A43E6B49F3C9A7A714FFA"/>
  </w:style>
  <w:style w:type="paragraph" w:customStyle="1" w:styleId="7F8F9750AC6545C995F593F7DC083BE2">
    <w:name w:val="7F8F9750AC6545C995F593F7DC083BE2"/>
  </w:style>
  <w:style w:type="paragraph" w:customStyle="1" w:styleId="549969720D3948F389A8AF76F1286137">
    <w:name w:val="549969720D3948F389A8AF76F1286137"/>
  </w:style>
  <w:style w:type="paragraph" w:customStyle="1" w:styleId="D7B1DA0C1E9841DFABBB9E564FBE25C5">
    <w:name w:val="D7B1DA0C1E9841DFABBB9E564FBE25C5"/>
  </w:style>
  <w:style w:type="paragraph" w:customStyle="1" w:styleId="3DE0E0FDF9404131B97DB42F64427A06">
    <w:name w:val="3DE0E0FDF9404131B97DB42F64427A06"/>
  </w:style>
  <w:style w:type="paragraph" w:customStyle="1" w:styleId="1A3E6A9241904247A1C0A8366C41E26F">
    <w:name w:val="1A3E6A9241904247A1C0A8366C41E26F"/>
  </w:style>
  <w:style w:type="paragraph" w:customStyle="1" w:styleId="14F089C5862A4031AA708B8872F7ADE7">
    <w:name w:val="14F089C5862A4031AA708B8872F7ADE7"/>
  </w:style>
  <w:style w:type="paragraph" w:customStyle="1" w:styleId="0CDEE911A74A460887FFC3CD21E53734">
    <w:name w:val="0CDEE911A74A460887FFC3CD21E53734"/>
  </w:style>
  <w:style w:type="paragraph" w:customStyle="1" w:styleId="AB1335EA1FC7404FBF1BE6F0239C15EA">
    <w:name w:val="AB1335EA1FC7404FBF1BE6F0239C15EA"/>
  </w:style>
  <w:style w:type="paragraph" w:customStyle="1" w:styleId="4459F307223A4C489259C2F109998599">
    <w:name w:val="4459F307223A4C489259C2F109998599"/>
  </w:style>
  <w:style w:type="paragraph" w:customStyle="1" w:styleId="7DE077ABE87F49ECBA00B8241A4F4DFC">
    <w:name w:val="7DE077ABE87F49ECBA00B8241A4F4DFC"/>
  </w:style>
  <w:style w:type="paragraph" w:customStyle="1" w:styleId="D333B27773704F4582C0E41A440B88B9">
    <w:name w:val="D333B27773704F4582C0E41A440B88B9"/>
  </w:style>
  <w:style w:type="paragraph" w:customStyle="1" w:styleId="1AC5E54C3E0D4229817A0F7BA681DF7B">
    <w:name w:val="1AC5E54C3E0D4229817A0F7BA681DF7B"/>
  </w:style>
  <w:style w:type="paragraph" w:customStyle="1" w:styleId="DCBCA2A5F0854BF380FF6797F533BAC0">
    <w:name w:val="DCBCA2A5F0854BF380FF6797F533BAC0"/>
  </w:style>
  <w:style w:type="paragraph" w:customStyle="1" w:styleId="2ADE7B0AC05F40818F4B141BA9A85BB1">
    <w:name w:val="2ADE7B0AC05F40818F4B141BA9A85BB1"/>
  </w:style>
  <w:style w:type="paragraph" w:customStyle="1" w:styleId="601123AF1A844D28AC334D67DAB2DE1C">
    <w:name w:val="601123AF1A844D28AC334D67DAB2DE1C"/>
  </w:style>
  <w:style w:type="paragraph" w:customStyle="1" w:styleId="AA75B26CAB56468BAF1D05F710195064">
    <w:name w:val="AA75B26CAB56468BAF1D05F710195064"/>
  </w:style>
  <w:style w:type="paragraph" w:customStyle="1" w:styleId="F697082057414F509A711F6FB6C1F579">
    <w:name w:val="F697082057414F509A711F6FB6C1F579"/>
  </w:style>
  <w:style w:type="paragraph" w:customStyle="1" w:styleId="D08B639734BC4DCE991ACB2FB2CC0555">
    <w:name w:val="D08B639734BC4DCE991ACB2FB2CC0555"/>
  </w:style>
  <w:style w:type="paragraph" w:customStyle="1" w:styleId="32DB0437A42743EC817D3EBAC595776D">
    <w:name w:val="32DB0437A42743EC817D3EBAC595776D"/>
  </w:style>
  <w:style w:type="paragraph" w:customStyle="1" w:styleId="F414DD43C9E746C9A407A2D8B6BAC108">
    <w:name w:val="F414DD43C9E746C9A407A2D8B6BAC108"/>
  </w:style>
  <w:style w:type="paragraph" w:customStyle="1" w:styleId="77607DDE23764C6BA2583D9F02CDE578">
    <w:name w:val="77607DDE23764C6BA2583D9F02CDE578"/>
  </w:style>
  <w:style w:type="paragraph" w:customStyle="1" w:styleId="5A842F4660CD4F2F8F7CF8495695583A">
    <w:name w:val="5A842F4660CD4F2F8F7CF8495695583A"/>
  </w:style>
  <w:style w:type="paragraph" w:customStyle="1" w:styleId="CC2CC88F66F04AD799AE9FB6F5FE791B">
    <w:name w:val="CC2CC88F66F04AD799AE9FB6F5FE791B"/>
  </w:style>
  <w:style w:type="paragraph" w:customStyle="1" w:styleId="986F780096704ADAAA8BED52E80FCE26">
    <w:name w:val="986F780096704ADAAA8BED52E80FCE26"/>
  </w:style>
  <w:style w:type="paragraph" w:customStyle="1" w:styleId="51ADB6A6D7AD4D688694D44A6F5D127A">
    <w:name w:val="51ADB6A6D7AD4D688694D44A6F5D127A"/>
  </w:style>
  <w:style w:type="paragraph" w:customStyle="1" w:styleId="5C9D02E2D8934C3BAC40E7ECF8B55C49">
    <w:name w:val="5C9D02E2D8934C3BAC40E7ECF8B55C49"/>
  </w:style>
  <w:style w:type="paragraph" w:customStyle="1" w:styleId="F21DADE474D14949A5869838DBB51BE5">
    <w:name w:val="F21DADE474D14949A5869838DBB51BE5"/>
  </w:style>
  <w:style w:type="paragraph" w:customStyle="1" w:styleId="9B2358E967EE4B0C85D807A8DF4AC821">
    <w:name w:val="9B2358E967EE4B0C85D807A8DF4AC821"/>
  </w:style>
  <w:style w:type="paragraph" w:customStyle="1" w:styleId="6B998A5FBA2A4ED9A9EACDB004E94869">
    <w:name w:val="6B998A5FBA2A4ED9A9EACDB004E94869"/>
  </w:style>
  <w:style w:type="paragraph" w:customStyle="1" w:styleId="95090EA5BA75439893421E0C7D10D3E7">
    <w:name w:val="95090EA5BA75439893421E0C7D10D3E7"/>
  </w:style>
  <w:style w:type="paragraph" w:customStyle="1" w:styleId="B23452C31AEC416E97E698565602D963">
    <w:name w:val="B23452C31AEC416E97E698565602D963"/>
  </w:style>
  <w:style w:type="paragraph" w:customStyle="1" w:styleId="C9D6F2CF896A4EEC9AB153E993C55039">
    <w:name w:val="C9D6F2CF896A4EEC9AB153E993C55039"/>
  </w:style>
  <w:style w:type="paragraph" w:customStyle="1" w:styleId="9BA67284C89442D0AC6BD8AD41755BCA">
    <w:name w:val="9BA67284C89442D0AC6BD8AD41755BCA"/>
  </w:style>
  <w:style w:type="paragraph" w:customStyle="1" w:styleId="DF7A6727DDD84D33A5F5B292E2ECE8E4">
    <w:name w:val="DF7A6727DDD84D33A5F5B292E2ECE8E4"/>
  </w:style>
  <w:style w:type="paragraph" w:customStyle="1" w:styleId="0377FDDF13B84D7A8A126EE9DFB0D27F">
    <w:name w:val="0377FDDF13B84D7A8A126EE9DFB0D27F"/>
  </w:style>
  <w:style w:type="paragraph" w:customStyle="1" w:styleId="B377ECD60AF5476284B4B13213A0B98A">
    <w:name w:val="B377ECD60AF5476284B4B13213A0B98A"/>
  </w:style>
  <w:style w:type="paragraph" w:customStyle="1" w:styleId="51A3D714E8084CD99092B31B0F866066">
    <w:name w:val="51A3D714E8084CD99092B31B0F866066"/>
  </w:style>
  <w:style w:type="paragraph" w:customStyle="1" w:styleId="313D7369DAA74A34B6168CC09671EE1F">
    <w:name w:val="313D7369DAA74A34B6168CC09671EE1F"/>
  </w:style>
  <w:style w:type="paragraph" w:customStyle="1" w:styleId="424A101A40E34F20B3E1EA40554ED46B">
    <w:name w:val="424A101A40E34F20B3E1EA40554ED46B"/>
  </w:style>
  <w:style w:type="paragraph" w:customStyle="1" w:styleId="28312CB9F32F4D3CA05D04A4C32E995A">
    <w:name w:val="28312CB9F32F4D3CA05D04A4C32E995A"/>
  </w:style>
  <w:style w:type="paragraph" w:customStyle="1" w:styleId="23E304839A2B466FB516352DB65E9499">
    <w:name w:val="23E304839A2B466FB516352DB65E9499"/>
  </w:style>
  <w:style w:type="paragraph" w:customStyle="1" w:styleId="5954F73FED914EA3921B707218338A6A">
    <w:name w:val="5954F73FED914EA3921B707218338A6A"/>
  </w:style>
  <w:style w:type="paragraph" w:customStyle="1" w:styleId="4E5779A88C8C4177853A95D077E2AB05">
    <w:name w:val="4E5779A88C8C4177853A95D077E2AB05"/>
  </w:style>
  <w:style w:type="paragraph" w:customStyle="1" w:styleId="C213258BECDA4537A8A96E9AD52C69E8">
    <w:name w:val="C213258BECDA4537A8A96E9AD52C69E8"/>
  </w:style>
  <w:style w:type="paragraph" w:customStyle="1" w:styleId="24839207D39D4CDA98AB0E7011CEC2BB">
    <w:name w:val="24839207D39D4CDA98AB0E7011CEC2BB"/>
  </w:style>
  <w:style w:type="paragraph" w:customStyle="1" w:styleId="A2AC51990E2F4BD3B9B93901304CA42A">
    <w:name w:val="A2AC51990E2F4BD3B9B93901304CA42A"/>
  </w:style>
  <w:style w:type="paragraph" w:customStyle="1" w:styleId="0A53AB6DC154456BBF8DDB8D6EBF1201">
    <w:name w:val="0A53AB6DC154456BBF8DDB8D6EBF1201"/>
  </w:style>
  <w:style w:type="paragraph" w:customStyle="1" w:styleId="29DE1D99E9C045349596CDA6D722900B">
    <w:name w:val="29DE1D99E9C045349596CDA6D722900B"/>
  </w:style>
  <w:style w:type="paragraph" w:customStyle="1" w:styleId="A9AE6AF9CD784D4481E56D2208AD2F7A">
    <w:name w:val="A9AE6AF9CD784D4481E56D2208AD2F7A"/>
  </w:style>
  <w:style w:type="paragraph" w:customStyle="1" w:styleId="C90602ABCDF9470C93516FFCF64B5B92">
    <w:name w:val="C90602ABCDF9470C93516FFCF64B5B92"/>
  </w:style>
  <w:style w:type="paragraph" w:customStyle="1" w:styleId="2FD7538176E64F249DBEC07F5E4A9C73">
    <w:name w:val="2FD7538176E64F249DBEC07F5E4A9C73"/>
  </w:style>
  <w:style w:type="paragraph" w:customStyle="1" w:styleId="F54FB13B52CB45F0BBDD5E4447EE7EDC">
    <w:name w:val="F54FB13B52CB45F0BBDD5E4447EE7EDC"/>
  </w:style>
  <w:style w:type="paragraph" w:customStyle="1" w:styleId="A2445D61F79447B3BA56447C7B0DDE0A">
    <w:name w:val="A2445D61F79447B3BA56447C7B0DDE0A"/>
  </w:style>
  <w:style w:type="paragraph" w:customStyle="1" w:styleId="76C028BD099A4552960F2E3A6AE7D732">
    <w:name w:val="76C028BD099A4552960F2E3A6AE7D732"/>
  </w:style>
  <w:style w:type="paragraph" w:customStyle="1" w:styleId="1610E132558E42E5A2E9CAC20C798745">
    <w:name w:val="1610E132558E42E5A2E9CAC20C798745"/>
  </w:style>
  <w:style w:type="paragraph" w:customStyle="1" w:styleId="D880862C64654517975C70B9DEA0301F">
    <w:name w:val="D880862C64654517975C70B9DEA0301F"/>
  </w:style>
  <w:style w:type="paragraph" w:customStyle="1" w:styleId="25861604557443F4841507CA119BD94F">
    <w:name w:val="25861604557443F4841507CA119BD94F"/>
  </w:style>
  <w:style w:type="paragraph" w:customStyle="1" w:styleId="433BBBE7DBC44146A270BD447067562A">
    <w:name w:val="433BBBE7DBC44146A270BD447067562A"/>
  </w:style>
  <w:style w:type="paragraph" w:customStyle="1" w:styleId="05BB49EC9CAB413B8D3919B3C354A18E">
    <w:name w:val="05BB49EC9CAB413B8D3919B3C354A18E"/>
  </w:style>
  <w:style w:type="paragraph" w:customStyle="1" w:styleId="8507AE1A903C476E8CFDCE13657B5661">
    <w:name w:val="8507AE1A903C476E8CFDCE13657B5661"/>
  </w:style>
  <w:style w:type="paragraph" w:customStyle="1" w:styleId="98FB2120DD364405BCCA056592C5D46A">
    <w:name w:val="98FB2120DD364405BCCA056592C5D46A"/>
  </w:style>
  <w:style w:type="paragraph" w:customStyle="1" w:styleId="0FF35E7148954DF98AC0DD60918E568C">
    <w:name w:val="0FF35E7148954DF98AC0DD60918E568C"/>
  </w:style>
  <w:style w:type="paragraph" w:customStyle="1" w:styleId="4F88F0AA138846EDB8F466314352F3AB">
    <w:name w:val="4F88F0AA138846EDB8F466314352F3AB"/>
  </w:style>
  <w:style w:type="paragraph" w:customStyle="1" w:styleId="2B8B2D6D47304B799144C7617E866F53">
    <w:name w:val="2B8B2D6D47304B799144C7617E866F53"/>
  </w:style>
  <w:style w:type="paragraph" w:customStyle="1" w:styleId="0980FF967EDD43619F9547FD9FF17B89">
    <w:name w:val="0980FF967EDD43619F9547FD9FF17B89"/>
  </w:style>
  <w:style w:type="paragraph" w:customStyle="1" w:styleId="E935FCFD64E94DA5BB4190CE1451F10B">
    <w:name w:val="E935FCFD64E94DA5BB4190CE1451F10B"/>
  </w:style>
  <w:style w:type="paragraph" w:customStyle="1" w:styleId="F187563AF8724F179232DAAAB4D1F49C">
    <w:name w:val="F187563AF8724F179232DAAAB4D1F49C"/>
  </w:style>
  <w:style w:type="paragraph" w:customStyle="1" w:styleId="35F07BF3C6E74B368D6414B864A95370">
    <w:name w:val="35F07BF3C6E74B368D6414B864A95370"/>
  </w:style>
  <w:style w:type="paragraph" w:customStyle="1" w:styleId="E0B3949463D94679B173552AA8D1B92B">
    <w:name w:val="E0B3949463D94679B173552AA8D1B92B"/>
  </w:style>
  <w:style w:type="paragraph" w:customStyle="1" w:styleId="A60FA0C88F7F41AAA345A242360E1CEC">
    <w:name w:val="A60FA0C88F7F41AAA345A242360E1CEC"/>
  </w:style>
  <w:style w:type="paragraph" w:customStyle="1" w:styleId="0F3C81C8AE49463B86187A69BE9268A5">
    <w:name w:val="0F3C81C8AE49463B86187A69BE9268A5"/>
  </w:style>
  <w:style w:type="paragraph" w:customStyle="1" w:styleId="0F9026A3E7D740CDAC379BCEF32AC18C">
    <w:name w:val="0F9026A3E7D740CDAC379BCEF32AC18C"/>
  </w:style>
  <w:style w:type="paragraph" w:customStyle="1" w:styleId="423B7BB11A86448397A01D5D799083BE">
    <w:name w:val="423B7BB11A86448397A01D5D799083BE"/>
  </w:style>
  <w:style w:type="paragraph" w:customStyle="1" w:styleId="74BA4E2E3A4F48019A8CEAB7C06EEE04">
    <w:name w:val="74BA4E2E3A4F48019A8CEAB7C06EEE04"/>
  </w:style>
  <w:style w:type="paragraph" w:customStyle="1" w:styleId="5D685EE7B1774462B11B0F2300692565">
    <w:name w:val="5D685EE7B1774462B11B0F2300692565"/>
  </w:style>
  <w:style w:type="paragraph" w:customStyle="1" w:styleId="A4C5B1943E354A538297C10B66CCB240">
    <w:name w:val="A4C5B1943E354A538297C10B66CCB240"/>
  </w:style>
  <w:style w:type="paragraph" w:customStyle="1" w:styleId="E92606F360E9499CBE96815D5DEC2E6A">
    <w:name w:val="E92606F360E9499CBE96815D5DEC2E6A"/>
  </w:style>
  <w:style w:type="paragraph" w:customStyle="1" w:styleId="16BC8100FCCB4A59AC46176088EB401B">
    <w:name w:val="16BC8100FCCB4A59AC46176088EB401B"/>
  </w:style>
  <w:style w:type="paragraph" w:customStyle="1" w:styleId="87E86E9D1DFF44A49E31C4E34AB32755">
    <w:name w:val="87E86E9D1DFF44A49E31C4E34AB32755"/>
  </w:style>
  <w:style w:type="paragraph" w:customStyle="1" w:styleId="E601162543754D40B72827DB39A95677">
    <w:name w:val="E601162543754D40B72827DB39A95677"/>
  </w:style>
  <w:style w:type="paragraph" w:customStyle="1" w:styleId="6A0FE273A0954BD7BA144F1B6677EFE5">
    <w:name w:val="6A0FE273A0954BD7BA144F1B6677EFE5"/>
  </w:style>
  <w:style w:type="paragraph" w:customStyle="1" w:styleId="9A0CC90BC2DF44ABAC81DE992FB96349">
    <w:name w:val="9A0CC90BC2DF44ABAC81DE992FB96349"/>
  </w:style>
  <w:style w:type="paragraph" w:customStyle="1" w:styleId="CF513C9340F3463EA687F619CC89A44A">
    <w:name w:val="CF513C9340F3463EA687F619CC89A44A"/>
  </w:style>
  <w:style w:type="paragraph" w:customStyle="1" w:styleId="55C53E7CB45E426786C992626E29D1D4">
    <w:name w:val="55C53E7CB45E426786C992626E29D1D4"/>
  </w:style>
  <w:style w:type="paragraph" w:customStyle="1" w:styleId="6CCAD90394DF45E1B3123E82CB82A80B">
    <w:name w:val="6CCAD90394DF45E1B3123E82CB82A80B"/>
  </w:style>
  <w:style w:type="paragraph" w:customStyle="1" w:styleId="07CD2DAEC90F4DF7BAF8CD9D8334CB50">
    <w:name w:val="07CD2DAEC90F4DF7BAF8CD9D8334CB50"/>
  </w:style>
  <w:style w:type="paragraph" w:customStyle="1" w:styleId="C54507ED2F364C6CBC279E4F801A78C6">
    <w:name w:val="C54507ED2F364C6CBC279E4F801A78C6"/>
  </w:style>
  <w:style w:type="paragraph" w:customStyle="1" w:styleId="2524591459DC41C0BB0F5168C8E92686">
    <w:name w:val="2524591459DC41C0BB0F5168C8E92686"/>
  </w:style>
  <w:style w:type="paragraph" w:customStyle="1" w:styleId="3CB7F0E5B063401D8D887E89F3ED1250">
    <w:name w:val="3CB7F0E5B063401D8D887E89F3ED1250"/>
  </w:style>
  <w:style w:type="paragraph" w:customStyle="1" w:styleId="8D6BD95FD13546DEA3649EAEE031F3FA">
    <w:name w:val="8D6BD95FD13546DEA3649EAEE031F3FA"/>
  </w:style>
  <w:style w:type="paragraph" w:customStyle="1" w:styleId="BE4E423D471544519307BE3896CA1AC9">
    <w:name w:val="BE4E423D471544519307BE3896CA1AC9"/>
  </w:style>
  <w:style w:type="paragraph" w:customStyle="1" w:styleId="BACD317A667D4F53A5715B93DAD74AFA">
    <w:name w:val="BACD317A667D4F53A5715B93DAD74AFA"/>
  </w:style>
  <w:style w:type="paragraph" w:customStyle="1" w:styleId="C19F11101DFE4903AEEB3035BD7BFB38">
    <w:name w:val="C19F11101DFE4903AEEB3035BD7BFB38"/>
  </w:style>
  <w:style w:type="paragraph" w:customStyle="1" w:styleId="FAE9AD6786944CB0BB2CC021F6A7CB67">
    <w:name w:val="FAE9AD6786944CB0BB2CC021F6A7CB67"/>
  </w:style>
  <w:style w:type="paragraph" w:customStyle="1" w:styleId="1101FD3EDA1F418C901925CB85E0B2D2">
    <w:name w:val="1101FD3EDA1F418C901925CB85E0B2D2"/>
  </w:style>
  <w:style w:type="paragraph" w:customStyle="1" w:styleId="94DF714044CD4CA098D905A558324321">
    <w:name w:val="94DF714044CD4CA098D905A558324321"/>
  </w:style>
  <w:style w:type="paragraph" w:customStyle="1" w:styleId="CEB7207E649B45DC81CD630A4C8072C0">
    <w:name w:val="CEB7207E649B45DC81CD630A4C8072C0"/>
  </w:style>
  <w:style w:type="paragraph" w:customStyle="1" w:styleId="59E26A9DEA7845B4B91F10541B939563">
    <w:name w:val="59E26A9DEA7845B4B91F10541B939563"/>
  </w:style>
  <w:style w:type="paragraph" w:customStyle="1" w:styleId="59CE7E850A454B708688D662F7807DE8">
    <w:name w:val="59CE7E850A454B708688D662F7807DE8"/>
  </w:style>
  <w:style w:type="paragraph" w:customStyle="1" w:styleId="A3E08E25C93D45B29B0C084FFC0EC0B4">
    <w:name w:val="A3E08E25C93D45B29B0C084FFC0EC0B4"/>
  </w:style>
  <w:style w:type="paragraph" w:customStyle="1" w:styleId="B00C323A57FD418D83651A516762CAB5">
    <w:name w:val="B00C323A57FD418D83651A516762CAB5"/>
  </w:style>
  <w:style w:type="paragraph" w:customStyle="1" w:styleId="91D4B36CFE52482998592633BD428CDB">
    <w:name w:val="91D4B36CFE52482998592633BD428CDB"/>
  </w:style>
  <w:style w:type="paragraph" w:customStyle="1" w:styleId="5BC92A7615BF4D2ABCE8000FE6313531">
    <w:name w:val="5BC92A7615BF4D2ABCE8000FE6313531"/>
  </w:style>
  <w:style w:type="paragraph" w:customStyle="1" w:styleId="237D1A03579D40D3BEBE547CD64BAB24">
    <w:name w:val="237D1A03579D40D3BEBE547CD64BAB24"/>
  </w:style>
  <w:style w:type="paragraph" w:customStyle="1" w:styleId="90CAD0D25E514422802C54030E7F9B0C">
    <w:name w:val="90CAD0D25E514422802C54030E7F9B0C"/>
  </w:style>
  <w:style w:type="paragraph" w:customStyle="1" w:styleId="244B3A996BCF407D8E44F9303DB9B7AE">
    <w:name w:val="244B3A996BCF407D8E44F9303DB9B7AE"/>
  </w:style>
  <w:style w:type="paragraph" w:customStyle="1" w:styleId="8243560EA3774B6FBA2C2634928E9B1F">
    <w:name w:val="8243560EA3774B6FBA2C2634928E9B1F"/>
  </w:style>
  <w:style w:type="paragraph" w:customStyle="1" w:styleId="7EA4AEF0980F461C9878BD7C1930DAC6">
    <w:name w:val="7EA4AEF0980F461C9878BD7C1930DAC6"/>
  </w:style>
  <w:style w:type="paragraph" w:customStyle="1" w:styleId="5EA130585BB74FCF91175C061B6E6589">
    <w:name w:val="5EA130585BB74FCF91175C061B6E6589"/>
  </w:style>
  <w:style w:type="paragraph" w:customStyle="1" w:styleId="B723F6890EE04410B1DDF27CC29FB5C1">
    <w:name w:val="B723F6890EE04410B1DDF27CC29FB5C1"/>
  </w:style>
  <w:style w:type="paragraph" w:customStyle="1" w:styleId="1210D55C1CF34808AFB794006AE0E3FE">
    <w:name w:val="1210D55C1CF34808AFB794006AE0E3FE"/>
  </w:style>
  <w:style w:type="paragraph" w:customStyle="1" w:styleId="0C9DB72DB6404CB18DDC1615BEC8128E">
    <w:name w:val="0C9DB72DB6404CB18DDC1615BEC8128E"/>
  </w:style>
  <w:style w:type="paragraph" w:customStyle="1" w:styleId="22A821955BE444F4A6CE22A50EA98807">
    <w:name w:val="22A821955BE444F4A6CE22A50EA98807"/>
  </w:style>
  <w:style w:type="paragraph" w:customStyle="1" w:styleId="B538A266F8264737B6169A2562FB579B">
    <w:name w:val="B538A266F8264737B6169A2562FB579B"/>
  </w:style>
  <w:style w:type="paragraph" w:customStyle="1" w:styleId="33F6708D4D734BA8BB0493BFEE6248A8">
    <w:name w:val="33F6708D4D734BA8BB0493BFEE6248A8"/>
  </w:style>
  <w:style w:type="paragraph" w:customStyle="1" w:styleId="9854554777B742469D53BD13F70A0C80">
    <w:name w:val="9854554777B742469D53BD13F70A0C80"/>
  </w:style>
  <w:style w:type="paragraph" w:customStyle="1" w:styleId="6501EACADD414DC1B0F02874DDFF9F2F">
    <w:name w:val="6501EACADD414DC1B0F02874DDFF9F2F"/>
  </w:style>
  <w:style w:type="paragraph" w:customStyle="1" w:styleId="87C3DAAC584D407D971B33333E39C96C">
    <w:name w:val="87C3DAAC584D407D971B33333E39C96C"/>
  </w:style>
  <w:style w:type="paragraph" w:customStyle="1" w:styleId="3BE7AC37BE1A4505A8D5E066086ABD1B">
    <w:name w:val="3BE7AC37BE1A4505A8D5E066086ABD1B"/>
  </w:style>
  <w:style w:type="paragraph" w:customStyle="1" w:styleId="A8D6F271237949FB9C8022DF5DD55D96">
    <w:name w:val="A8D6F271237949FB9C8022DF5DD55D96"/>
  </w:style>
  <w:style w:type="paragraph" w:customStyle="1" w:styleId="28A3C9710FFC4727AFA60A27CD298547">
    <w:name w:val="28A3C9710FFC4727AFA60A27CD298547"/>
  </w:style>
  <w:style w:type="paragraph" w:customStyle="1" w:styleId="B63E469C8C50401ABE077BD26C82AB75">
    <w:name w:val="B63E469C8C50401ABE077BD26C82AB75"/>
  </w:style>
  <w:style w:type="paragraph" w:customStyle="1" w:styleId="8E6AB0C1ACA34F3383FC9F4DD3A934EA">
    <w:name w:val="8E6AB0C1ACA34F3383FC9F4DD3A934EA"/>
  </w:style>
  <w:style w:type="paragraph" w:customStyle="1" w:styleId="CF8534D0F1D24174AA7E6792E7F61634">
    <w:name w:val="CF8534D0F1D24174AA7E6792E7F61634"/>
  </w:style>
  <w:style w:type="paragraph" w:customStyle="1" w:styleId="036959D28B0E40BCA5618C9608AB4493">
    <w:name w:val="036959D28B0E40BCA5618C9608AB4493"/>
  </w:style>
  <w:style w:type="paragraph" w:customStyle="1" w:styleId="EDB6AADF39AA4EA980B20E798BE167D8">
    <w:name w:val="EDB6AADF39AA4EA980B20E798BE167D8"/>
  </w:style>
  <w:style w:type="paragraph" w:customStyle="1" w:styleId="5840D6BE2ED04CB789AB3B0A3A09181A">
    <w:name w:val="5840D6BE2ED04CB789AB3B0A3A09181A"/>
  </w:style>
  <w:style w:type="paragraph" w:customStyle="1" w:styleId="E36375AB29CC4C4ABFFD16C8C3F7D32A">
    <w:name w:val="E36375AB29CC4C4ABFFD16C8C3F7D32A"/>
  </w:style>
  <w:style w:type="paragraph" w:customStyle="1" w:styleId="E31248533D624682845CDF07FD93C19F">
    <w:name w:val="E31248533D624682845CDF07FD93C19F"/>
  </w:style>
  <w:style w:type="paragraph" w:customStyle="1" w:styleId="BC0E9B0D027140CEBF3402EFAB8455B7">
    <w:name w:val="BC0E9B0D027140CEBF3402EFAB8455B7"/>
  </w:style>
  <w:style w:type="paragraph" w:customStyle="1" w:styleId="5D24E5BF88714545BF27B39C7EA0EBA3">
    <w:name w:val="5D24E5BF88714545BF27B39C7EA0EBA3"/>
  </w:style>
  <w:style w:type="paragraph" w:customStyle="1" w:styleId="00C6AFAD239F40D2803A25D9760C4323">
    <w:name w:val="00C6AFAD239F40D2803A25D9760C4323"/>
  </w:style>
  <w:style w:type="paragraph" w:customStyle="1" w:styleId="8B57E11BC927492EA7DCF4FA163BB61E">
    <w:name w:val="8B57E11BC927492EA7DCF4FA163BB61E"/>
  </w:style>
  <w:style w:type="paragraph" w:customStyle="1" w:styleId="EFC5F759C0514597BE8E4C4E33EDB17C">
    <w:name w:val="EFC5F759C0514597BE8E4C4E33EDB17C"/>
  </w:style>
  <w:style w:type="paragraph" w:customStyle="1" w:styleId="2B1346D4C9754F0A9DA3A57FE39E6A10">
    <w:name w:val="2B1346D4C9754F0A9DA3A57FE39E6A10"/>
  </w:style>
  <w:style w:type="paragraph" w:customStyle="1" w:styleId="D95979977A7C43DC8D6FFB84F24E0CA3">
    <w:name w:val="D95979977A7C43DC8D6FFB84F24E0CA3"/>
  </w:style>
  <w:style w:type="paragraph" w:customStyle="1" w:styleId="ADEE4C7EE0534F90AF282E341819D88B">
    <w:name w:val="ADEE4C7EE0534F90AF282E341819D88B"/>
  </w:style>
  <w:style w:type="paragraph" w:customStyle="1" w:styleId="45C3A0075C614CB9ACD140F81138ECD1">
    <w:name w:val="45C3A0075C614CB9ACD140F81138ECD1"/>
  </w:style>
  <w:style w:type="paragraph" w:customStyle="1" w:styleId="B2447250F1CA4B2C8BC74C515A73302A">
    <w:name w:val="B2447250F1CA4B2C8BC74C515A73302A"/>
  </w:style>
  <w:style w:type="paragraph" w:customStyle="1" w:styleId="1FA5D85158C04404A6F4ED265F915377">
    <w:name w:val="1FA5D85158C04404A6F4ED265F915377"/>
  </w:style>
  <w:style w:type="paragraph" w:customStyle="1" w:styleId="DDBD20B8D4FB46C08F1A476F8699C151">
    <w:name w:val="DDBD20B8D4FB46C08F1A476F8699C151"/>
  </w:style>
  <w:style w:type="paragraph" w:customStyle="1" w:styleId="19B673ADDECE4E61B6E9C3AE6934BCCD">
    <w:name w:val="19B673ADDECE4E61B6E9C3AE6934BCCD"/>
  </w:style>
  <w:style w:type="paragraph" w:customStyle="1" w:styleId="B2435ECF9DF84E2FAABFCEDCA9B953A7">
    <w:name w:val="B2435ECF9DF84E2FAABFCEDCA9B953A7"/>
  </w:style>
  <w:style w:type="paragraph" w:customStyle="1" w:styleId="88F94A7C427347B48EC21836918DC647">
    <w:name w:val="88F94A7C427347B48EC21836918DC647"/>
  </w:style>
  <w:style w:type="paragraph" w:customStyle="1" w:styleId="853DF711F3144E62885F3516E4E7C43C">
    <w:name w:val="853DF711F3144E62885F3516E4E7C43C"/>
  </w:style>
  <w:style w:type="paragraph" w:customStyle="1" w:styleId="FC76467E24694BE7BECEDDAC853BA07F">
    <w:name w:val="FC76467E24694BE7BECEDDAC853BA07F"/>
  </w:style>
  <w:style w:type="paragraph" w:customStyle="1" w:styleId="37099923A7C047A9AB87CD4C8EEF3723">
    <w:name w:val="37099923A7C047A9AB87CD4C8EEF3723"/>
    <w:rsid w:val="001716E7"/>
  </w:style>
  <w:style w:type="paragraph" w:customStyle="1" w:styleId="C6784018D3EA4653AA66DFD723DC5016">
    <w:name w:val="C6784018D3EA4653AA66DFD723DC5016"/>
    <w:rsid w:val="00CC54E5"/>
  </w:style>
  <w:style w:type="paragraph" w:customStyle="1" w:styleId="3DDF0EAD54A742B19D65DEA4865ED473">
    <w:name w:val="3DDF0EAD54A742B19D65DEA4865ED473"/>
    <w:rsid w:val="00CC54E5"/>
  </w:style>
  <w:style w:type="paragraph" w:customStyle="1" w:styleId="929FB5EF40244B8BB2A69C1FA841C930">
    <w:name w:val="929FB5EF40244B8BB2A69C1FA841C930"/>
    <w:rsid w:val="00C25989"/>
  </w:style>
  <w:style w:type="paragraph" w:customStyle="1" w:styleId="01941D2C1BF44C2A90A36AE8CB83D4F6">
    <w:name w:val="01941D2C1BF44C2A90A36AE8CB83D4F6"/>
    <w:rsid w:val="00C25989"/>
  </w:style>
  <w:style w:type="paragraph" w:customStyle="1" w:styleId="1117CE069AF14A5EBEABDFD74B0C188E">
    <w:name w:val="1117CE069AF14A5EBEABDFD74B0C188E"/>
    <w:rsid w:val="00C25989"/>
  </w:style>
  <w:style w:type="paragraph" w:customStyle="1" w:styleId="B725879193A94315867B8DDF65F43E45">
    <w:name w:val="B725879193A94315867B8DDF65F43E45"/>
    <w:rsid w:val="00C25989"/>
  </w:style>
  <w:style w:type="paragraph" w:customStyle="1" w:styleId="FD907C7ABA604E45B2E67C16BCB085F4">
    <w:name w:val="FD907C7ABA604E45B2E67C16BCB085F4"/>
    <w:rsid w:val="00284070"/>
    <w:rPr>
      <w:lang w:val="en-CA" w:eastAsia="en-CA"/>
    </w:rPr>
  </w:style>
  <w:style w:type="paragraph" w:customStyle="1" w:styleId="3FCACA30EF504DCFB86BD4A0AD652144">
    <w:name w:val="3FCACA30EF504DCFB86BD4A0AD652144"/>
    <w:rsid w:val="00284070"/>
    <w:rPr>
      <w:lang w:val="en-CA" w:eastAsia="en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nipeg">
      <a:dk1>
        <a:srgbClr val="123985"/>
      </a:dk1>
      <a:lt1>
        <a:srgbClr val="F2F2F2"/>
      </a:lt1>
      <a:dk2>
        <a:srgbClr val="123985"/>
      </a:dk2>
      <a:lt2>
        <a:srgbClr val="F2F2F2"/>
      </a:lt2>
      <a:accent1>
        <a:srgbClr val="123985"/>
      </a:accent1>
      <a:accent2>
        <a:srgbClr val="6460AA"/>
      </a:accent2>
      <a:accent3>
        <a:srgbClr val="CE2334"/>
      </a:accent3>
      <a:accent4>
        <a:srgbClr val="EE3042"/>
      </a:accent4>
      <a:accent5>
        <a:srgbClr val="00669B"/>
      </a:accent5>
      <a:accent6>
        <a:srgbClr val="F6E948"/>
      </a:accent6>
      <a:hlink>
        <a:srgbClr val="0070C0"/>
      </a:hlink>
      <a:folHlink>
        <a:srgbClr val="7030A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6ada51f-9c80-420f-ba72-d05966e9159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F0186B4BBF1E4CBE4DDBE3B95C5F16" ma:contentTypeVersion="12" ma:contentTypeDescription="Create a new document." ma:contentTypeScope="" ma:versionID="217d6f2888136d35eb65a4eee9839b92">
  <xsd:schema xmlns:xsd="http://www.w3.org/2001/XMLSchema" xmlns:xs="http://www.w3.org/2001/XMLSchema" xmlns:p="http://schemas.microsoft.com/office/2006/metadata/properties" xmlns:ns3="06ada51f-9c80-420f-ba72-d05966e91597" xmlns:ns4="790fb1fe-f3d3-476e-bbbc-e378c291d159" targetNamespace="http://schemas.microsoft.com/office/2006/metadata/properties" ma:root="true" ma:fieldsID="0a74b7db8afd4acd70501447534bbffd" ns3:_="" ns4:_="">
    <xsd:import namespace="06ada51f-9c80-420f-ba72-d05966e91597"/>
    <xsd:import namespace="790fb1fe-f3d3-476e-bbbc-e378c291d1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da51f-9c80-420f-ba72-d05966e91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fb1fe-f3d3-476e-bbbc-e378c291d1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790fb1fe-f3d3-476e-bbbc-e378c291d159"/>
    <ds:schemaRef ds:uri="06ada51f-9c80-420f-ba72-d05966e91597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1E934C1-3FDB-493B-A52C-84E35D5EB3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ada51f-9c80-420f-ba72-d05966e91597"/>
    <ds:schemaRef ds:uri="790fb1fe-f3d3-476e-bbbc-e378c291d1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F1256EB-664F-42E6-84F7-31E1031DD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PWD-RFP-QualificationTemplate.dotx</Template>
  <TotalTime>0</TotalTime>
  <Pages>8</Pages>
  <Words>3244</Words>
  <Characters>18493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2023-07-26T17:13:00Z</dcterms:created>
  <dcterms:modified xsi:type="dcterms:W3CDTF">2023-08-16T16:39:00Z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0x01010067F0186B4BBF1E4CBE4DDBE3B95C5F16</vt:lpwstr>
  </property>
</Properties>
</file>